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3AA17B84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 w:rsidR="00BE609C">
        <w:rPr>
          <w:sz w:val="28"/>
          <w:szCs w:val="24"/>
        </w:rPr>
        <w:t>modification durée hebdomadaire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6F5CD929" w14:textId="77777777" w:rsidR="00DC6A8B" w:rsidRDefault="00DC6A8B" w:rsidP="00DC6A8B">
      <w:pPr>
        <w:tabs>
          <w:tab w:val="right" w:leader="dot" w:pos="9639"/>
        </w:tabs>
        <w:spacing w:after="0"/>
        <w:rPr>
          <w:b/>
        </w:rPr>
      </w:pPr>
    </w:p>
    <w:p w14:paraId="5CC5BA77" w14:textId="24D08A78" w:rsidR="00DC6A8B" w:rsidRDefault="00DC6A8B" w:rsidP="00DC6A8B">
      <w:pPr>
        <w:tabs>
          <w:tab w:val="right" w:leader="dot" w:pos="9639"/>
        </w:tabs>
        <w:spacing w:after="0"/>
        <w:rPr>
          <w:szCs w:val="20"/>
        </w:rPr>
      </w:pPr>
      <w:r w:rsidRPr="00BE609C">
        <w:rPr>
          <w:rStyle w:val="Sous-titreCar"/>
        </w:rPr>
        <w:t>COLLECTIVITÉ </w:t>
      </w:r>
      <w:r w:rsidRPr="00BD5D3B">
        <w:rPr>
          <w:rFonts w:cs="Arial"/>
          <w:szCs w:val="20"/>
        </w:rPr>
        <w:t xml:space="preserve">: </w:t>
      </w:r>
      <w:sdt>
        <w:sdtPr>
          <w:rPr>
            <w:szCs w:val="20"/>
          </w:rPr>
          <w:id w:val="1202517475"/>
          <w:placeholder>
            <w:docPart w:val="5C6C0A74F4E1434CA4D58C1A49D31FC8"/>
          </w:placeholder>
        </w:sdtPr>
        <w:sdtContent>
          <w:sdt>
            <w:sdtPr>
              <w:rPr>
                <w:b/>
                <w:szCs w:val="20"/>
              </w:rPr>
              <w:id w:val="1599759576"/>
              <w:placeholder>
                <w:docPart w:val="C3054EC4FB4848A7B791C759DDECC41B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  <w:r w:rsidRPr="00BD5D3B">
        <w:rPr>
          <w:szCs w:val="20"/>
        </w:rPr>
        <w:t xml:space="preserve"> </w:t>
      </w:r>
    </w:p>
    <w:p w14:paraId="63AD7C31" w14:textId="48C86B7E" w:rsidR="00BE609C" w:rsidRDefault="00BE609C" w:rsidP="00BE609C">
      <w:r>
        <w:t xml:space="preserve">Adresse : </w:t>
      </w:r>
      <w:sdt>
        <w:sdtPr>
          <w:rPr>
            <w:szCs w:val="20"/>
          </w:rPr>
          <w:id w:val="1882136858"/>
          <w:placeholder>
            <w:docPart w:val="804319A414D64C37BC78E1E68E4C753B"/>
          </w:placeholder>
        </w:sdtPr>
        <w:sdtContent>
          <w:sdt>
            <w:sdtPr>
              <w:rPr>
                <w:b/>
                <w:szCs w:val="20"/>
              </w:rPr>
              <w:id w:val="1004016373"/>
              <w:placeholder>
                <w:docPart w:val="00329780BE0B496E9EF6092A4924D58D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67ADA634" w14:textId="402E7D7D" w:rsidR="00BE609C" w:rsidRDefault="00BE609C" w:rsidP="00BE609C">
      <w:r>
        <w:t xml:space="preserve">Téléphone : </w:t>
      </w:r>
      <w:sdt>
        <w:sdtPr>
          <w:rPr>
            <w:szCs w:val="20"/>
          </w:rPr>
          <w:id w:val="-1308002743"/>
          <w:placeholder>
            <w:docPart w:val="9771BC0A5CA7428B904D21376F37BFE5"/>
          </w:placeholder>
        </w:sdtPr>
        <w:sdtContent>
          <w:sdt>
            <w:sdtPr>
              <w:rPr>
                <w:b/>
                <w:szCs w:val="20"/>
              </w:rPr>
              <w:id w:val="842214181"/>
              <w:placeholder>
                <w:docPart w:val="1FB60392DE3B4D9C8D8858A010C86C7C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353E25EB" w14:textId="5810CBDA" w:rsidR="00BE609C" w:rsidRDefault="00BE609C" w:rsidP="00BE609C">
      <w:r>
        <w:t xml:space="preserve">Courriel : </w:t>
      </w:r>
      <w:sdt>
        <w:sdtPr>
          <w:rPr>
            <w:szCs w:val="20"/>
          </w:rPr>
          <w:id w:val="2141370314"/>
          <w:placeholder>
            <w:docPart w:val="1917AAA4CCDC4396B976C37C0D878BBD"/>
          </w:placeholder>
        </w:sdtPr>
        <w:sdtContent>
          <w:sdt>
            <w:sdtPr>
              <w:rPr>
                <w:b/>
                <w:szCs w:val="20"/>
              </w:rPr>
              <w:id w:val="654951590"/>
              <w:placeholder>
                <w:docPart w:val="FDFC5270A2EF40A19F212984139C29AC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288F41E5" w14:textId="77777777" w:rsidR="00DC6A8B" w:rsidRPr="00BE609C" w:rsidRDefault="00DC6A8B" w:rsidP="00DC6A8B">
      <w:pPr>
        <w:tabs>
          <w:tab w:val="right" w:leader="dot" w:pos="9639"/>
        </w:tabs>
        <w:spacing w:after="0"/>
        <w:rPr>
          <w:sz w:val="16"/>
          <w:szCs w:val="16"/>
        </w:rPr>
      </w:pPr>
    </w:p>
    <w:p w14:paraId="1ADFBFCA" w14:textId="77777777" w:rsidR="00DC6A8B" w:rsidRPr="00BE609C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208C48CC" w14:textId="4E2D8C94" w:rsidR="00DC6A8B" w:rsidRDefault="00BE609C" w:rsidP="00DC6A8B">
      <w:pPr>
        <w:pStyle w:val="Sous-titre"/>
        <w:rPr>
          <w:rFonts w:eastAsia="Calibri"/>
        </w:rPr>
      </w:pPr>
      <w:r>
        <w:rPr>
          <w:rFonts w:eastAsia="Calibri"/>
        </w:rPr>
        <w:t>Opération envisagee</w:t>
      </w:r>
    </w:p>
    <w:p w14:paraId="40D16D10" w14:textId="72E738F1" w:rsidR="00DC6A8B" w:rsidRDefault="00000000" w:rsidP="00DC6A8B">
      <w:pPr>
        <w:tabs>
          <w:tab w:val="left" w:pos="1134"/>
        </w:tabs>
        <w:ind w:left="426"/>
        <w:rPr>
          <w:rFonts w:eastAsia="Calibri"/>
          <w:color w:val="auto"/>
        </w:rPr>
      </w:pPr>
      <w:sdt>
        <w:sdtPr>
          <w:id w:val="364577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6A8B">
            <w:rPr>
              <w:rFonts w:ascii="MS Gothic" w:eastAsia="MS Gothic" w:hAnsi="MS Gothic" w:hint="eastAsia"/>
            </w:rPr>
            <w:t>☐</w:t>
          </w:r>
        </w:sdtContent>
      </w:sdt>
      <w:r w:rsidR="00DC6A8B">
        <w:t xml:space="preserve">  </w:t>
      </w:r>
      <w:r w:rsidR="00BE609C">
        <w:t>Augmentation du temps de travail</w:t>
      </w:r>
      <w:r w:rsidR="00DC6A8B">
        <w:t xml:space="preserve">                 </w:t>
      </w:r>
    </w:p>
    <w:p w14:paraId="0528706B" w14:textId="05ADAFCB" w:rsidR="00DC6A8B" w:rsidRDefault="00000000" w:rsidP="00BE609C">
      <w:pPr>
        <w:tabs>
          <w:tab w:val="left" w:pos="1134"/>
        </w:tabs>
        <w:ind w:left="426"/>
      </w:pPr>
      <w:sdt>
        <w:sdtPr>
          <w:rPr>
            <w:rFonts w:cstheme="minorHAnsi"/>
          </w:rPr>
          <w:id w:val="-1683893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6A8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C6A8B">
        <w:rPr>
          <w:rFonts w:ascii="Trebuchet MS" w:hAnsi="Trebuchet MS"/>
          <w:sz w:val="36"/>
          <w:szCs w:val="36"/>
        </w:rPr>
        <w:t xml:space="preserve"> </w:t>
      </w:r>
      <w:r w:rsidR="00BE609C">
        <w:t>Diminution du temps de travail</w:t>
      </w:r>
    </w:p>
    <w:p w14:paraId="71E5DD6A" w14:textId="77777777" w:rsidR="00DC6A8B" w:rsidRPr="00BE609C" w:rsidRDefault="00DC6A8B" w:rsidP="00DC6A8B">
      <w:pPr>
        <w:pStyle w:val="Sansinterligne"/>
        <w:rPr>
          <w:sz w:val="16"/>
          <w:szCs w:val="16"/>
        </w:rPr>
      </w:pPr>
    </w:p>
    <w:p w14:paraId="1A6C2A24" w14:textId="77777777" w:rsidR="00DC6A8B" w:rsidRPr="00BE609C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2DC03C94" w14:textId="1E39D439" w:rsidR="00DC6A8B" w:rsidRDefault="00BE609C" w:rsidP="00DC6A8B">
      <w:pPr>
        <w:pStyle w:val="Sous-titre"/>
        <w:rPr>
          <w:rFonts w:eastAsia="Calibri"/>
        </w:rPr>
      </w:pPr>
      <w:r>
        <w:rPr>
          <w:rFonts w:eastAsia="Calibri"/>
        </w:rPr>
        <w:t>informations sur le poste</w:t>
      </w:r>
    </w:p>
    <w:p w14:paraId="42E0BC87" w14:textId="08CD823B" w:rsidR="00DC6A8B" w:rsidRPr="00BE609C" w:rsidRDefault="00BE609C" w:rsidP="00DC6A8B">
      <w:r w:rsidRPr="00BE609C">
        <w:t xml:space="preserve">Nature du poste (grade) : </w:t>
      </w:r>
      <w:sdt>
        <w:sdtPr>
          <w:rPr>
            <w:b/>
            <w:szCs w:val="20"/>
          </w:rPr>
          <w:id w:val="-699169360"/>
          <w:placeholder>
            <w:docPart w:val="363D78DA2EDC4C7690A8D0A99D08F705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71F6A399" w14:textId="16AE970E" w:rsidR="00BE609C" w:rsidRPr="00BE609C" w:rsidRDefault="00BE609C" w:rsidP="00DC6A8B">
      <w:r w:rsidRPr="00BE609C">
        <w:t>Durée hebdomadaire actuelle :</w:t>
      </w:r>
      <w:r w:rsidRPr="00BE609C">
        <w:rPr>
          <w:b/>
          <w:szCs w:val="20"/>
        </w:rPr>
        <w:t xml:space="preserve"> </w:t>
      </w:r>
      <w:sdt>
        <w:sdtPr>
          <w:rPr>
            <w:b/>
            <w:szCs w:val="20"/>
          </w:rPr>
          <w:id w:val="-1079901550"/>
          <w:placeholder>
            <w:docPart w:val="882616EFF718444D98C828A7BC32F369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6BE5CBAC" w14:textId="62C3AFC2" w:rsidR="00BE609C" w:rsidRPr="00BE609C" w:rsidRDefault="00BE609C" w:rsidP="00BE609C">
      <w:r w:rsidRPr="00BE609C">
        <w:t xml:space="preserve">Durée hebdomadaire </w:t>
      </w:r>
      <w:r w:rsidRPr="00BE609C">
        <w:t>proposée</w:t>
      </w:r>
      <w:r w:rsidRPr="00BE609C">
        <w:t> :</w:t>
      </w:r>
      <w:r w:rsidRPr="00BE609C">
        <w:rPr>
          <w:b/>
          <w:szCs w:val="20"/>
        </w:rPr>
        <w:t xml:space="preserve"> </w:t>
      </w:r>
      <w:sdt>
        <w:sdtPr>
          <w:rPr>
            <w:b/>
            <w:szCs w:val="20"/>
          </w:rPr>
          <w:id w:val="-2050358858"/>
          <w:placeholder>
            <w:docPart w:val="EDABF7BB3D1D4501BC7A86543F87230E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505743E5" w14:textId="0C4C5F67" w:rsidR="00BE609C" w:rsidRPr="00BE609C" w:rsidRDefault="00BE609C" w:rsidP="00BE609C">
      <w:r w:rsidRPr="00BE609C">
        <w:t>Nom et prénom de l’agent :</w:t>
      </w:r>
      <w:r w:rsidRPr="00BE609C">
        <w:rPr>
          <w:b/>
          <w:szCs w:val="20"/>
        </w:rPr>
        <w:t xml:space="preserve"> </w:t>
      </w:r>
      <w:sdt>
        <w:sdtPr>
          <w:rPr>
            <w:b/>
            <w:szCs w:val="20"/>
          </w:rPr>
          <w:id w:val="276141415"/>
          <w:placeholder>
            <w:docPart w:val="BFE2BA23018541748AECEE83B83E0522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54A704FF" w14:textId="7A78C4A1" w:rsidR="00BE609C" w:rsidRPr="00BE609C" w:rsidRDefault="00BE609C" w:rsidP="00BE609C">
      <w:pPr>
        <w:rPr>
          <w:i/>
          <w:iCs/>
          <w:color w:val="FA4B4B" w:themeColor="text2"/>
          <w:sz w:val="16"/>
          <w:szCs w:val="18"/>
        </w:rPr>
      </w:pPr>
      <w:r w:rsidRPr="00BE609C">
        <w:rPr>
          <w:i/>
          <w:iCs/>
          <w:color w:val="FA4B4B" w:themeColor="text2"/>
        </w:rPr>
        <w:t>Nota :</w:t>
      </w:r>
      <w:r w:rsidRPr="00BE609C">
        <w:rPr>
          <w:i/>
          <w:iCs/>
          <w:color w:val="FA4B4B" w:themeColor="text2"/>
          <w:sz w:val="16"/>
          <w:szCs w:val="18"/>
        </w:rPr>
        <w:t xml:space="preserve"> le seuil d’affiliation à la CNRACL est de 28h</w:t>
      </w:r>
    </w:p>
    <w:p w14:paraId="2B46347C" w14:textId="77777777" w:rsidR="00BE609C" w:rsidRPr="00BE609C" w:rsidRDefault="00BE609C" w:rsidP="00BE609C">
      <w:pPr>
        <w:pStyle w:val="Sansinterligne"/>
        <w:rPr>
          <w:sz w:val="16"/>
          <w:szCs w:val="16"/>
        </w:rPr>
      </w:pPr>
    </w:p>
    <w:p w14:paraId="3F5842A0" w14:textId="77777777" w:rsidR="00BE609C" w:rsidRPr="00BE609C" w:rsidRDefault="00BE609C" w:rsidP="00BE609C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7627E795" w14:textId="63FEFF27" w:rsidR="00BE609C" w:rsidRDefault="00BE609C" w:rsidP="00DC6A8B">
      <w:pPr>
        <w:rPr>
          <w:b/>
          <w:szCs w:val="20"/>
        </w:rPr>
      </w:pPr>
      <w:r w:rsidRPr="00BE609C">
        <w:rPr>
          <w:rStyle w:val="Sous-titreCar"/>
        </w:rPr>
        <w:t>Date d’effet :</w:t>
      </w:r>
      <w:r>
        <w:rPr>
          <w:rFonts w:eastAsia="Calibri"/>
          <w:bCs/>
          <w:color w:val="auto"/>
        </w:rPr>
        <w:t xml:space="preserve"> </w:t>
      </w:r>
      <w:sdt>
        <w:sdtPr>
          <w:rPr>
            <w:b/>
            <w:szCs w:val="20"/>
          </w:rPr>
          <w:id w:val="724263173"/>
          <w:placeholder>
            <w:docPart w:val="1D7C0D6260C74A4585CAA3BA2B5F680E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1047FD72" w14:textId="6B52A8AB" w:rsidR="00BE609C" w:rsidRDefault="00BE609C" w:rsidP="00DC6A8B">
      <w:pPr>
        <w:rPr>
          <w:i/>
          <w:iCs/>
          <w:color w:val="FA4B4B" w:themeColor="text2"/>
        </w:rPr>
      </w:pPr>
      <w:r w:rsidRPr="00BE609C">
        <w:rPr>
          <w:i/>
          <w:iCs/>
          <w:color w:val="FA4B4B" w:themeColor="text2"/>
        </w:rPr>
        <w:t>Nota : elle doit être postérieure à l’avis du CST et à la délibération qui interviendra après cet avis</w:t>
      </w:r>
    </w:p>
    <w:p w14:paraId="2676CE36" w14:textId="77777777" w:rsidR="00BE609C" w:rsidRPr="00BE609C" w:rsidRDefault="00BE609C" w:rsidP="00BE609C">
      <w:pPr>
        <w:pStyle w:val="Sansinterligne"/>
        <w:rPr>
          <w:sz w:val="16"/>
          <w:szCs w:val="16"/>
        </w:rPr>
      </w:pPr>
    </w:p>
    <w:p w14:paraId="36D1AE35" w14:textId="77777777" w:rsidR="00BE609C" w:rsidRPr="00BE609C" w:rsidRDefault="00BE609C" w:rsidP="00BE609C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7FCB7008" w14:textId="433AFC61" w:rsidR="00BE609C" w:rsidRDefault="00BE609C" w:rsidP="00BE609C">
      <w:pPr>
        <w:rPr>
          <w:rStyle w:val="Sous-titreCar"/>
        </w:rPr>
      </w:pPr>
      <w:r w:rsidRPr="00BE609C">
        <w:rPr>
          <w:rStyle w:val="Sous-titreCar"/>
        </w:rPr>
        <w:t>Motifs de la modification</w:t>
      </w:r>
    </w:p>
    <w:p w14:paraId="04F99D49" w14:textId="3A95D912" w:rsidR="00BE609C" w:rsidRPr="00BE609C" w:rsidRDefault="00BE609C" w:rsidP="00BE609C">
      <w:sdt>
        <w:sdtPr>
          <w:rPr>
            <w:b/>
            <w:szCs w:val="20"/>
          </w:rPr>
          <w:id w:val="-299461144"/>
          <w:placeholder>
            <w:docPart w:val="B47F38F90C454FFCBE4A958453B74122"/>
          </w:placeholder>
          <w:showingPlcHdr/>
          <w:text/>
        </w:sdtPr>
        <w:sdtContent>
          <w:r w:rsidRPr="00AE29A0">
            <w:rPr>
              <w:rStyle w:val="Textedelespacerserv"/>
              <w:color w:val="FFAA32" w:themeColor="accent2"/>
            </w:rPr>
            <w:t>Cliquez ici pour entrer du texte.</w:t>
          </w:r>
        </w:sdtContent>
      </w:sdt>
    </w:p>
    <w:p w14:paraId="60A0F0BF" w14:textId="77777777" w:rsidR="00DC6A8B" w:rsidRPr="00BE609C" w:rsidRDefault="00DC6A8B" w:rsidP="00DC6A8B">
      <w:pPr>
        <w:pStyle w:val="Sansinterligne"/>
        <w:rPr>
          <w:sz w:val="16"/>
          <w:szCs w:val="16"/>
        </w:rPr>
      </w:pPr>
    </w:p>
    <w:p w14:paraId="1940BD9C" w14:textId="77777777" w:rsidR="00DC6A8B" w:rsidRPr="00BE609C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27AEC124" w14:textId="79956240" w:rsidR="00DC6A8B" w:rsidRDefault="00BE609C" w:rsidP="00DC6A8B">
      <w:pPr>
        <w:pStyle w:val="Sous-titre"/>
      </w:pPr>
      <w:r>
        <w:t>Accord de l’agent</w:t>
      </w:r>
    </w:p>
    <w:p w14:paraId="582E9DFA" w14:textId="08FE02D5" w:rsidR="00BE609C" w:rsidRPr="00BE609C" w:rsidRDefault="00BE609C" w:rsidP="00BE609C">
      <w:pPr>
        <w:tabs>
          <w:tab w:val="left" w:pos="1134"/>
        </w:tabs>
        <w:ind w:left="426"/>
      </w:pPr>
      <w:sdt>
        <w:sdtPr>
          <w:id w:val="-1983917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>
        <w:t>Oui – Signature de l’agent précédée de la mention manuscrite « Bon pour accord »</w:t>
      </w:r>
      <w:r>
        <w:t xml:space="preserve">               </w:t>
      </w:r>
    </w:p>
    <w:p w14:paraId="0F6F5265" w14:textId="669B0955" w:rsidR="00BE609C" w:rsidRDefault="00BE609C" w:rsidP="00BE609C">
      <w:pPr>
        <w:tabs>
          <w:tab w:val="left" w:pos="1134"/>
        </w:tabs>
        <w:ind w:left="426"/>
      </w:pPr>
      <w:sdt>
        <w:sdtPr>
          <w:rPr>
            <w:rFonts w:cstheme="minorHAnsi"/>
          </w:rPr>
          <w:id w:val="990843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Non</w:t>
      </w:r>
    </w:p>
    <w:p w14:paraId="63B6C490" w14:textId="77777777" w:rsidR="00DC6A8B" w:rsidRPr="00BE609C" w:rsidRDefault="00DC6A8B" w:rsidP="00DC6A8B">
      <w:pPr>
        <w:pStyle w:val="Sansinterligne"/>
        <w:rPr>
          <w:sz w:val="16"/>
          <w:szCs w:val="16"/>
        </w:rPr>
      </w:pPr>
    </w:p>
    <w:p w14:paraId="759FBFAC" w14:textId="77777777" w:rsidR="00DC6A8B" w:rsidRPr="00BE609C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 w:val="16"/>
          <w:szCs w:val="16"/>
        </w:rPr>
      </w:pPr>
    </w:p>
    <w:p w14:paraId="3AA33F74" w14:textId="6FA3668A" w:rsidR="0072756B" w:rsidRPr="0072756B" w:rsidRDefault="0072756B" w:rsidP="0072756B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accent4"/>
          <w:szCs w:val="18"/>
          <w:u w:val="single"/>
        </w:rPr>
      </w:pPr>
      <w:r w:rsidRPr="0072756B">
        <w:rPr>
          <w:b/>
          <w:bCs/>
          <w:color w:val="FA4B4B" w:themeColor="accent4"/>
          <w:szCs w:val="18"/>
          <w:u w:val="single"/>
        </w:rPr>
        <w:t>Pièce à fournir</w:t>
      </w:r>
    </w:p>
    <w:p w14:paraId="3C93F1A7" w14:textId="252D152B" w:rsidR="0072756B" w:rsidRPr="0072756B" w:rsidRDefault="009C291D" w:rsidP="0072756B">
      <w:pPr>
        <w:pStyle w:val="Sansinterligne"/>
        <w:numPr>
          <w:ilvl w:val="0"/>
          <w:numId w:val="42"/>
        </w:numPr>
        <w:ind w:left="357" w:hanging="357"/>
        <w:rPr>
          <w:color w:val="FA4B4B" w:themeColor="accent4"/>
          <w:szCs w:val="18"/>
        </w:rPr>
      </w:pPr>
      <w:r>
        <w:rPr>
          <w:color w:val="FA4B4B" w:themeColor="accent4"/>
          <w:szCs w:val="18"/>
        </w:rPr>
        <w:t>Courrier de l’agent</w:t>
      </w:r>
    </w:p>
    <w:p w14:paraId="7F78C27E" w14:textId="77777777" w:rsidR="0072756B" w:rsidRPr="003C4968" w:rsidRDefault="0072756B" w:rsidP="0072756B">
      <w:pPr>
        <w:pStyle w:val="Sansinterligne"/>
        <w:rPr>
          <w:szCs w:val="18"/>
        </w:rPr>
      </w:pPr>
    </w:p>
    <w:p w14:paraId="004B5228" w14:textId="77777777" w:rsidR="00C60316" w:rsidRDefault="00C60316" w:rsidP="00CC4ED5">
      <w:pPr>
        <w:pStyle w:val="Sansinterligne"/>
        <w:rPr>
          <w:szCs w:val="20"/>
        </w:rPr>
      </w:pPr>
    </w:p>
    <w:p w14:paraId="18F93EFE" w14:textId="176106B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6E992B85" w14:textId="58BAA2D8" w:rsidR="001250B6" w:rsidRPr="00BE609C" w:rsidRDefault="000A06DD" w:rsidP="00BE609C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sectPr w:rsidR="001250B6" w:rsidRPr="00BE609C" w:rsidSect="001250B6">
      <w:headerReference w:type="default" r:id="rId9"/>
      <w:footerReference w:type="default" r:id="rId10"/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335DA" w14:textId="77777777" w:rsidR="00366236" w:rsidRDefault="00366236" w:rsidP="00D536A6">
      <w:pPr>
        <w:spacing w:after="0" w:line="240" w:lineRule="auto"/>
      </w:pPr>
      <w:r>
        <w:separator/>
      </w:r>
    </w:p>
  </w:endnote>
  <w:endnote w:type="continuationSeparator" w:id="0">
    <w:p w14:paraId="3A8F277C" w14:textId="77777777" w:rsidR="00366236" w:rsidRDefault="00366236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0E502FD3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Saisine du CST – </w:t>
          </w:r>
          <w:r w:rsidR="00BE609C">
            <w:rPr>
              <w:i/>
              <w:iCs/>
              <w:color w:val="A5A5A5" w:themeColor="background1" w:themeShade="BF"/>
              <w:sz w:val="18"/>
              <w:szCs w:val="18"/>
            </w:rPr>
            <w:t>Modification de la durée hebdomadaire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AB746" w14:textId="77777777" w:rsidR="00366236" w:rsidRDefault="00366236" w:rsidP="00D536A6">
      <w:pPr>
        <w:spacing w:after="0" w:line="240" w:lineRule="auto"/>
      </w:pPr>
      <w:r>
        <w:separator/>
      </w:r>
    </w:p>
  </w:footnote>
  <w:footnote w:type="continuationSeparator" w:id="0">
    <w:p w14:paraId="680E961A" w14:textId="77777777" w:rsidR="00366236" w:rsidRDefault="00366236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39812990" name="Image 3981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6pt;height:126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B0F34"/>
    <w:multiLevelType w:val="hybridMultilevel"/>
    <w:tmpl w:val="02E2CFFA"/>
    <w:lvl w:ilvl="0" w:tplc="2EC0D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B922CF"/>
    <w:multiLevelType w:val="multilevel"/>
    <w:tmpl w:val="365CEBCC"/>
    <w:lvl w:ilvl="0">
      <w:numFmt w:val="decima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2636A5"/>
    <w:multiLevelType w:val="hybridMultilevel"/>
    <w:tmpl w:val="516AB91A"/>
    <w:lvl w:ilvl="0" w:tplc="4C6640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858B5"/>
    <w:multiLevelType w:val="hybridMultilevel"/>
    <w:tmpl w:val="BE80C536"/>
    <w:lvl w:ilvl="0" w:tplc="FF18E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2E3E8E"/>
    <w:multiLevelType w:val="hybridMultilevel"/>
    <w:tmpl w:val="C85E3C80"/>
    <w:lvl w:ilvl="0" w:tplc="FF18E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20"/>
  </w:num>
  <w:num w:numId="2" w16cid:durableId="1517383413">
    <w:abstractNumId w:val="22"/>
  </w:num>
  <w:num w:numId="3" w16cid:durableId="151265820">
    <w:abstractNumId w:val="31"/>
  </w:num>
  <w:num w:numId="4" w16cid:durableId="1256672248">
    <w:abstractNumId w:val="35"/>
  </w:num>
  <w:num w:numId="5" w16cid:durableId="1739865225">
    <w:abstractNumId w:val="14"/>
  </w:num>
  <w:num w:numId="6" w16cid:durableId="25956323">
    <w:abstractNumId w:val="12"/>
  </w:num>
  <w:num w:numId="7" w16cid:durableId="283194194">
    <w:abstractNumId w:val="11"/>
  </w:num>
  <w:num w:numId="8" w16cid:durableId="164441763">
    <w:abstractNumId w:val="19"/>
  </w:num>
  <w:num w:numId="9" w16cid:durableId="222957525">
    <w:abstractNumId w:val="40"/>
  </w:num>
  <w:num w:numId="10" w16cid:durableId="1443459436">
    <w:abstractNumId w:val="13"/>
  </w:num>
  <w:num w:numId="11" w16cid:durableId="1486699915">
    <w:abstractNumId w:val="25"/>
  </w:num>
  <w:num w:numId="12" w16cid:durableId="254360009">
    <w:abstractNumId w:val="32"/>
  </w:num>
  <w:num w:numId="13" w16cid:durableId="644167757">
    <w:abstractNumId w:val="27"/>
  </w:num>
  <w:num w:numId="14" w16cid:durableId="546917885">
    <w:abstractNumId w:val="39"/>
  </w:num>
  <w:num w:numId="15" w16cid:durableId="1354188500">
    <w:abstractNumId w:val="18"/>
  </w:num>
  <w:num w:numId="16" w16cid:durableId="59444872">
    <w:abstractNumId w:val="28"/>
  </w:num>
  <w:num w:numId="17" w16cid:durableId="96872446">
    <w:abstractNumId w:val="30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3"/>
  </w:num>
  <w:num w:numId="29" w16cid:durableId="763961461">
    <w:abstractNumId w:val="26"/>
  </w:num>
  <w:num w:numId="30" w16cid:durableId="1872499852">
    <w:abstractNumId w:val="16"/>
  </w:num>
  <w:num w:numId="31" w16cid:durableId="974607394">
    <w:abstractNumId w:val="17"/>
  </w:num>
  <w:num w:numId="32" w16cid:durableId="1221400213">
    <w:abstractNumId w:val="23"/>
  </w:num>
  <w:num w:numId="33" w16cid:durableId="2099473297">
    <w:abstractNumId w:val="41"/>
  </w:num>
  <w:num w:numId="34" w16cid:durableId="80610807">
    <w:abstractNumId w:val="29"/>
  </w:num>
  <w:num w:numId="35" w16cid:durableId="1315259147">
    <w:abstractNumId w:val="38"/>
  </w:num>
  <w:num w:numId="36" w16cid:durableId="1625503826">
    <w:abstractNumId w:val="15"/>
  </w:num>
  <w:num w:numId="37" w16cid:durableId="1689526662">
    <w:abstractNumId w:val="24"/>
  </w:num>
  <w:num w:numId="38" w16cid:durableId="241838491">
    <w:abstractNumId w:val="36"/>
  </w:num>
  <w:num w:numId="39" w16cid:durableId="1117607377">
    <w:abstractNumId w:val="46"/>
  </w:num>
  <w:num w:numId="40" w16cid:durableId="1597011574">
    <w:abstractNumId w:val="37"/>
  </w:num>
  <w:num w:numId="41" w16cid:durableId="1172843356">
    <w:abstractNumId w:val="44"/>
  </w:num>
  <w:num w:numId="42" w16cid:durableId="975178320">
    <w:abstractNumId w:val="33"/>
  </w:num>
  <w:num w:numId="43" w16cid:durableId="1024208013">
    <w:abstractNumId w:val="21"/>
  </w:num>
  <w:num w:numId="44" w16cid:durableId="830291288">
    <w:abstractNumId w:val="10"/>
  </w:num>
  <w:num w:numId="45" w16cid:durableId="393704373">
    <w:abstractNumId w:val="34"/>
  </w:num>
  <w:num w:numId="46" w16cid:durableId="685133593">
    <w:abstractNumId w:val="45"/>
  </w:num>
  <w:num w:numId="47" w16cid:durableId="46651518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019EA"/>
    <w:rsid w:val="00014052"/>
    <w:rsid w:val="00026F8C"/>
    <w:rsid w:val="00035DD8"/>
    <w:rsid w:val="00037B20"/>
    <w:rsid w:val="00082704"/>
    <w:rsid w:val="000834D2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572D5"/>
    <w:rsid w:val="002702DD"/>
    <w:rsid w:val="00276616"/>
    <w:rsid w:val="002A6202"/>
    <w:rsid w:val="00305290"/>
    <w:rsid w:val="0031355E"/>
    <w:rsid w:val="00321FB6"/>
    <w:rsid w:val="003474DF"/>
    <w:rsid w:val="00357AEA"/>
    <w:rsid w:val="00366236"/>
    <w:rsid w:val="00381DF4"/>
    <w:rsid w:val="003A4965"/>
    <w:rsid w:val="003D30BF"/>
    <w:rsid w:val="00406E59"/>
    <w:rsid w:val="0040701C"/>
    <w:rsid w:val="00416FC9"/>
    <w:rsid w:val="00434601"/>
    <w:rsid w:val="004549DA"/>
    <w:rsid w:val="0047400F"/>
    <w:rsid w:val="0049121D"/>
    <w:rsid w:val="00496722"/>
    <w:rsid w:val="004A622D"/>
    <w:rsid w:val="004D2B97"/>
    <w:rsid w:val="004D7161"/>
    <w:rsid w:val="005353B7"/>
    <w:rsid w:val="005553D7"/>
    <w:rsid w:val="00574B49"/>
    <w:rsid w:val="005B6BB4"/>
    <w:rsid w:val="005D6377"/>
    <w:rsid w:val="005E2049"/>
    <w:rsid w:val="005F2888"/>
    <w:rsid w:val="00624E3A"/>
    <w:rsid w:val="00637E66"/>
    <w:rsid w:val="00660B0F"/>
    <w:rsid w:val="006748C1"/>
    <w:rsid w:val="006B308F"/>
    <w:rsid w:val="006E4232"/>
    <w:rsid w:val="006E6CB7"/>
    <w:rsid w:val="00710116"/>
    <w:rsid w:val="00712034"/>
    <w:rsid w:val="007205D3"/>
    <w:rsid w:val="007214AF"/>
    <w:rsid w:val="0072756B"/>
    <w:rsid w:val="007323B1"/>
    <w:rsid w:val="0077279E"/>
    <w:rsid w:val="00780950"/>
    <w:rsid w:val="0079782A"/>
    <w:rsid w:val="007A581A"/>
    <w:rsid w:val="007D7F86"/>
    <w:rsid w:val="007E29C3"/>
    <w:rsid w:val="0082366D"/>
    <w:rsid w:val="00824D5A"/>
    <w:rsid w:val="0083071B"/>
    <w:rsid w:val="00864A37"/>
    <w:rsid w:val="00875B87"/>
    <w:rsid w:val="008934BB"/>
    <w:rsid w:val="008A2241"/>
    <w:rsid w:val="008A2DCB"/>
    <w:rsid w:val="008A4906"/>
    <w:rsid w:val="008D47CE"/>
    <w:rsid w:val="008E2FF2"/>
    <w:rsid w:val="008F52F9"/>
    <w:rsid w:val="00902F87"/>
    <w:rsid w:val="0090700F"/>
    <w:rsid w:val="00912E88"/>
    <w:rsid w:val="009A579A"/>
    <w:rsid w:val="009C0DD5"/>
    <w:rsid w:val="009C291D"/>
    <w:rsid w:val="009C5CB5"/>
    <w:rsid w:val="009E4391"/>
    <w:rsid w:val="00A01805"/>
    <w:rsid w:val="00A4414C"/>
    <w:rsid w:val="00A83434"/>
    <w:rsid w:val="00AA577C"/>
    <w:rsid w:val="00AC1B5E"/>
    <w:rsid w:val="00AE29A0"/>
    <w:rsid w:val="00AF1709"/>
    <w:rsid w:val="00AF38DE"/>
    <w:rsid w:val="00B02430"/>
    <w:rsid w:val="00B563D1"/>
    <w:rsid w:val="00B65083"/>
    <w:rsid w:val="00B74DF3"/>
    <w:rsid w:val="00B80CDC"/>
    <w:rsid w:val="00B83DED"/>
    <w:rsid w:val="00B85142"/>
    <w:rsid w:val="00B87EDF"/>
    <w:rsid w:val="00BA1E47"/>
    <w:rsid w:val="00BA68E0"/>
    <w:rsid w:val="00BD5D3B"/>
    <w:rsid w:val="00BD6161"/>
    <w:rsid w:val="00BE609C"/>
    <w:rsid w:val="00C3584E"/>
    <w:rsid w:val="00C404C1"/>
    <w:rsid w:val="00C60316"/>
    <w:rsid w:val="00C6699E"/>
    <w:rsid w:val="00CC4ED5"/>
    <w:rsid w:val="00CE04AB"/>
    <w:rsid w:val="00CE797C"/>
    <w:rsid w:val="00D36263"/>
    <w:rsid w:val="00D536A6"/>
    <w:rsid w:val="00D61E0A"/>
    <w:rsid w:val="00D63333"/>
    <w:rsid w:val="00D7168D"/>
    <w:rsid w:val="00D7579C"/>
    <w:rsid w:val="00D908E5"/>
    <w:rsid w:val="00DA7EA1"/>
    <w:rsid w:val="00DC6A8B"/>
    <w:rsid w:val="00DD0D57"/>
    <w:rsid w:val="00DD0EB0"/>
    <w:rsid w:val="00DD40BF"/>
    <w:rsid w:val="00DD413A"/>
    <w:rsid w:val="00E15D7C"/>
    <w:rsid w:val="00E247EC"/>
    <w:rsid w:val="00E57E5A"/>
    <w:rsid w:val="00E720F8"/>
    <w:rsid w:val="00E81C4C"/>
    <w:rsid w:val="00EF7B8C"/>
    <w:rsid w:val="00F377D6"/>
    <w:rsid w:val="00F46B02"/>
    <w:rsid w:val="00F607DD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6A8B"/>
    <w:pPr>
      <w:numPr>
        <w:ilvl w:val="1"/>
      </w:numPr>
    </w:pPr>
    <w:rPr>
      <w:rFonts w:asciiTheme="majorHAnsi" w:eastAsiaTheme="majorEastAsia" w:hAnsiTheme="majorHAnsi" w:cstheme="majorBidi"/>
      <w:b/>
      <w:caps/>
      <w:color w:val="003541" w:themeColor="text1"/>
      <w:sz w:val="22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DC6A8B"/>
    <w:rPr>
      <w:rFonts w:asciiTheme="majorHAnsi" w:eastAsiaTheme="majorEastAsia" w:hAnsiTheme="majorHAnsi" w:cstheme="majorBidi"/>
      <w:b/>
      <w:caps/>
      <w:color w:val="003541" w:themeColor="text1"/>
      <w:sz w:val="22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  <w:style w:type="paragraph" w:customStyle="1" w:styleId="07-SectionTitreBleu">
    <w:name w:val="07 - Section Titre Bleu"/>
    <w:basedOn w:val="Normal"/>
    <w:qFormat/>
    <w:rsid w:val="00416FC9"/>
    <w:pPr>
      <w:widowControl w:val="0"/>
      <w:pBdr>
        <w:bottom w:val="single" w:sz="12" w:space="1" w:color="357A9B"/>
      </w:pBdr>
      <w:autoSpaceDE w:val="0"/>
      <w:autoSpaceDN w:val="0"/>
      <w:adjustRightInd w:val="0"/>
      <w:spacing w:before="240" w:after="160" w:line="240" w:lineRule="auto"/>
      <w:contextualSpacing/>
    </w:pPr>
    <w:rPr>
      <w:rFonts w:ascii="Calibri" w:eastAsia="Times New Roman" w:hAnsi="Calibri" w:cs="Calibri"/>
      <w:b/>
      <w:bCs/>
      <w:color w:val="357A9B"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EE4B70" w:rsidP="00EE4B70">
          <w:pPr>
            <w:pStyle w:val="8F340307BB1E4F1CA534A481E7E3AD1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941E81" w:rsidRDefault="00021668" w:rsidP="00021668">
          <w:pPr>
            <w:pStyle w:val="BCB8D5FDA92144D5A7F40E4A0FD19CC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6C0A74F4E1434CA4D58C1A49D31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751EE1-B54E-4219-A620-94584ACF529C}"/>
      </w:docPartPr>
      <w:docPartBody>
        <w:p w:rsidR="000108B8" w:rsidRDefault="005950C9" w:rsidP="005950C9">
          <w:pPr>
            <w:pStyle w:val="5C6C0A74F4E1434CA4D58C1A49D31FC8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054EC4FB4848A7B791C759DDECC4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EED222-66F1-4648-ABC6-4545D543CA9D}"/>
      </w:docPartPr>
      <w:docPartBody>
        <w:p w:rsidR="000108B8" w:rsidRDefault="005950C9" w:rsidP="005950C9">
          <w:pPr>
            <w:pStyle w:val="C3054EC4FB4848A7B791C759DDECC41B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04319A414D64C37BC78E1E68E4C75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C9BABC-1745-4CAE-8A93-2A743D09BB33}"/>
      </w:docPartPr>
      <w:docPartBody>
        <w:p w:rsidR="00000000" w:rsidRDefault="000108B8" w:rsidP="000108B8">
          <w:pPr>
            <w:pStyle w:val="804319A414D64C37BC78E1E68E4C753B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329780BE0B496E9EF6092A4924D5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A23596-4688-4503-ADCC-A0FC51016970}"/>
      </w:docPartPr>
      <w:docPartBody>
        <w:p w:rsidR="00000000" w:rsidRDefault="000108B8" w:rsidP="000108B8">
          <w:pPr>
            <w:pStyle w:val="00329780BE0B496E9EF6092A4924D58D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771BC0A5CA7428B904D21376F37B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67C4D9-F7A1-4CBD-822A-2687A61227D2}"/>
      </w:docPartPr>
      <w:docPartBody>
        <w:p w:rsidR="00000000" w:rsidRDefault="000108B8" w:rsidP="000108B8">
          <w:pPr>
            <w:pStyle w:val="9771BC0A5CA7428B904D21376F37BFE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B60392DE3B4D9C8D8858A010C86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524F49-9283-4D2B-BFE8-40C638A54B60}"/>
      </w:docPartPr>
      <w:docPartBody>
        <w:p w:rsidR="00000000" w:rsidRDefault="000108B8" w:rsidP="000108B8">
          <w:pPr>
            <w:pStyle w:val="1FB60392DE3B4D9C8D8858A010C86C7C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917AAA4CCDC4396B976C37C0D878B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6817C-F83C-4086-96B8-1B2BEC875645}"/>
      </w:docPartPr>
      <w:docPartBody>
        <w:p w:rsidR="00000000" w:rsidRDefault="000108B8" w:rsidP="000108B8">
          <w:pPr>
            <w:pStyle w:val="1917AAA4CCDC4396B976C37C0D878BBD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FC5270A2EF40A19F212984139C29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0F9F4B-1022-4FC9-A572-5F7E2C897EFA}"/>
      </w:docPartPr>
      <w:docPartBody>
        <w:p w:rsidR="00000000" w:rsidRDefault="000108B8" w:rsidP="000108B8">
          <w:pPr>
            <w:pStyle w:val="FDFC5270A2EF40A19F212984139C29AC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3D78DA2EDC4C7690A8D0A99D08F7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EC94D9-1E2B-4E63-850E-384CB524164A}"/>
      </w:docPartPr>
      <w:docPartBody>
        <w:p w:rsidR="00000000" w:rsidRDefault="000108B8" w:rsidP="000108B8">
          <w:pPr>
            <w:pStyle w:val="363D78DA2EDC4C7690A8D0A99D08F705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82616EFF718444D98C828A7BC32F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F11018-FCE8-4768-A8C1-8E1D1013B7A5}"/>
      </w:docPartPr>
      <w:docPartBody>
        <w:p w:rsidR="00000000" w:rsidRDefault="000108B8" w:rsidP="000108B8">
          <w:pPr>
            <w:pStyle w:val="882616EFF718444D98C828A7BC32F369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DABF7BB3D1D4501BC7A86543F8723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F4544F-DDA8-4BC7-8077-69DF11052A82}"/>
      </w:docPartPr>
      <w:docPartBody>
        <w:p w:rsidR="00000000" w:rsidRDefault="000108B8" w:rsidP="000108B8">
          <w:pPr>
            <w:pStyle w:val="EDABF7BB3D1D4501BC7A86543F87230E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FE2BA23018541748AECEE83B83E05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20D59-296D-4AD6-B0AD-BC9F8E1A75E5}"/>
      </w:docPartPr>
      <w:docPartBody>
        <w:p w:rsidR="00000000" w:rsidRDefault="000108B8" w:rsidP="000108B8">
          <w:pPr>
            <w:pStyle w:val="BFE2BA23018541748AECEE83B83E0522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7C0D6260C74A4585CAA3BA2B5F6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A3BD29-BFA7-45E1-8845-D9E1C63A7063}"/>
      </w:docPartPr>
      <w:docPartBody>
        <w:p w:rsidR="00000000" w:rsidRDefault="000108B8" w:rsidP="000108B8">
          <w:pPr>
            <w:pStyle w:val="1D7C0D6260C74A4585CAA3BA2B5F680E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47F38F90C454FFCBE4A958453B741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088088-5821-4BF4-8FF5-325AD4DD9B6D}"/>
      </w:docPartPr>
      <w:docPartBody>
        <w:p w:rsidR="00000000" w:rsidRDefault="000108B8" w:rsidP="000108B8">
          <w:pPr>
            <w:pStyle w:val="B47F38F90C454FFCBE4A958453B74122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108B8"/>
    <w:rsid w:val="00021668"/>
    <w:rsid w:val="00057A71"/>
    <w:rsid w:val="00174D49"/>
    <w:rsid w:val="00195E15"/>
    <w:rsid w:val="002A6202"/>
    <w:rsid w:val="00324156"/>
    <w:rsid w:val="003A43DB"/>
    <w:rsid w:val="00497480"/>
    <w:rsid w:val="004D7161"/>
    <w:rsid w:val="005950C9"/>
    <w:rsid w:val="005E2049"/>
    <w:rsid w:val="00746640"/>
    <w:rsid w:val="00824D5A"/>
    <w:rsid w:val="00827D70"/>
    <w:rsid w:val="00864A37"/>
    <w:rsid w:val="008A2241"/>
    <w:rsid w:val="008F52F9"/>
    <w:rsid w:val="00941E81"/>
    <w:rsid w:val="00962E74"/>
    <w:rsid w:val="009E4391"/>
    <w:rsid w:val="00AD0A68"/>
    <w:rsid w:val="00AD2B64"/>
    <w:rsid w:val="00AF31FF"/>
    <w:rsid w:val="00C623C9"/>
    <w:rsid w:val="00C72E98"/>
    <w:rsid w:val="00CE797C"/>
    <w:rsid w:val="00CF7B14"/>
    <w:rsid w:val="00DD6D55"/>
    <w:rsid w:val="00E81C4C"/>
    <w:rsid w:val="00EE4B70"/>
    <w:rsid w:val="00F0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108B8"/>
    <w:rPr>
      <w:color w:val="808080"/>
    </w:rPr>
  </w:style>
  <w:style w:type="paragraph" w:customStyle="1" w:styleId="8F340307BB1E4F1CA534A481E7E3AD1A">
    <w:name w:val="8F340307BB1E4F1CA534A481E7E3AD1A"/>
    <w:rsid w:val="00EE4B70"/>
  </w:style>
  <w:style w:type="paragraph" w:customStyle="1" w:styleId="4A613D14676240B3B684C4A9042FF1C2">
    <w:name w:val="4A613D14676240B3B684C4A9042FF1C2"/>
    <w:rsid w:val="00EE4B70"/>
  </w:style>
  <w:style w:type="paragraph" w:customStyle="1" w:styleId="804319A414D64C37BC78E1E68E4C753B">
    <w:name w:val="804319A414D64C37BC78E1E68E4C753B"/>
    <w:rsid w:val="000108B8"/>
  </w:style>
  <w:style w:type="paragraph" w:customStyle="1" w:styleId="00329780BE0B496E9EF6092A4924D58D">
    <w:name w:val="00329780BE0B496E9EF6092A4924D58D"/>
    <w:rsid w:val="000108B8"/>
  </w:style>
  <w:style w:type="paragraph" w:customStyle="1" w:styleId="9771BC0A5CA7428B904D21376F37BFE5">
    <w:name w:val="9771BC0A5CA7428B904D21376F37BFE5"/>
    <w:rsid w:val="000108B8"/>
  </w:style>
  <w:style w:type="paragraph" w:customStyle="1" w:styleId="4EC0FB629BD34E6FA91240180A087DC5">
    <w:name w:val="4EC0FB629BD34E6FA91240180A087DC5"/>
    <w:rsid w:val="00746640"/>
  </w:style>
  <w:style w:type="paragraph" w:customStyle="1" w:styleId="1FB60392DE3B4D9C8D8858A010C86C7C">
    <w:name w:val="1FB60392DE3B4D9C8D8858A010C86C7C"/>
    <w:rsid w:val="000108B8"/>
  </w:style>
  <w:style w:type="paragraph" w:customStyle="1" w:styleId="1917AAA4CCDC4396B976C37C0D878BBD">
    <w:name w:val="1917AAA4CCDC4396B976C37C0D878BBD"/>
    <w:rsid w:val="000108B8"/>
  </w:style>
  <w:style w:type="paragraph" w:customStyle="1" w:styleId="FDFC5270A2EF40A19F212984139C29AC">
    <w:name w:val="FDFC5270A2EF40A19F212984139C29AC"/>
    <w:rsid w:val="000108B8"/>
  </w:style>
  <w:style w:type="paragraph" w:customStyle="1" w:styleId="363D78DA2EDC4C7690A8D0A99D08F705">
    <w:name w:val="363D78DA2EDC4C7690A8D0A99D08F705"/>
    <w:rsid w:val="000108B8"/>
  </w:style>
  <w:style w:type="paragraph" w:customStyle="1" w:styleId="882616EFF718444D98C828A7BC32F369">
    <w:name w:val="882616EFF718444D98C828A7BC32F369"/>
    <w:rsid w:val="000108B8"/>
  </w:style>
  <w:style w:type="paragraph" w:customStyle="1" w:styleId="73F8D54ED0DA4075BE7955FE6A2B187F">
    <w:name w:val="73F8D54ED0DA4075BE7955FE6A2B187F"/>
    <w:rsid w:val="00746640"/>
  </w:style>
  <w:style w:type="paragraph" w:customStyle="1" w:styleId="AB89AEE52AFC41E8909F00EA9F36989C">
    <w:name w:val="AB89AEE52AFC41E8909F00EA9F36989C"/>
    <w:rsid w:val="005950C9"/>
  </w:style>
  <w:style w:type="paragraph" w:customStyle="1" w:styleId="EDABF7BB3D1D4501BC7A86543F87230E">
    <w:name w:val="EDABF7BB3D1D4501BC7A86543F87230E"/>
    <w:rsid w:val="000108B8"/>
  </w:style>
  <w:style w:type="paragraph" w:customStyle="1" w:styleId="BFE2BA23018541748AECEE83B83E0522">
    <w:name w:val="BFE2BA23018541748AECEE83B83E0522"/>
    <w:rsid w:val="000108B8"/>
  </w:style>
  <w:style w:type="paragraph" w:customStyle="1" w:styleId="1D7C0D6260C74A4585CAA3BA2B5F680E">
    <w:name w:val="1D7C0D6260C74A4585CAA3BA2B5F680E"/>
    <w:rsid w:val="000108B8"/>
  </w:style>
  <w:style w:type="paragraph" w:customStyle="1" w:styleId="19C3E59BBA60482381CBA33144307611">
    <w:name w:val="19C3E59BBA60482381CBA33144307611"/>
    <w:rsid w:val="000108B8"/>
  </w:style>
  <w:style w:type="paragraph" w:customStyle="1" w:styleId="BCB8D5FDA92144D5A7F40E4A0FD19CCE">
    <w:name w:val="BCB8D5FDA92144D5A7F40E4A0FD19CCE"/>
    <w:rsid w:val="00021668"/>
  </w:style>
  <w:style w:type="paragraph" w:customStyle="1" w:styleId="2050BA4FC9774202933F9AD55F76A030">
    <w:name w:val="2050BA4FC9774202933F9AD55F76A030"/>
    <w:rsid w:val="005950C9"/>
  </w:style>
  <w:style w:type="paragraph" w:customStyle="1" w:styleId="0908F219D00945409B031467611618B5">
    <w:name w:val="0908F219D00945409B031467611618B5"/>
    <w:rsid w:val="005950C9"/>
  </w:style>
  <w:style w:type="paragraph" w:customStyle="1" w:styleId="5C6C0A74F4E1434CA4D58C1A49D31FC8">
    <w:name w:val="5C6C0A74F4E1434CA4D58C1A49D31FC8"/>
    <w:rsid w:val="005950C9"/>
  </w:style>
  <w:style w:type="paragraph" w:customStyle="1" w:styleId="C3054EC4FB4848A7B791C759DDECC41B">
    <w:name w:val="C3054EC4FB4848A7B791C759DDECC41B"/>
    <w:rsid w:val="005950C9"/>
  </w:style>
  <w:style w:type="paragraph" w:customStyle="1" w:styleId="C1FBF2D3C2AD449892843420EA853438">
    <w:name w:val="C1FBF2D3C2AD449892843420EA853438"/>
    <w:rsid w:val="005950C9"/>
  </w:style>
  <w:style w:type="paragraph" w:customStyle="1" w:styleId="F6CCFC87B4A5440EB52F2F22542DC367">
    <w:name w:val="F6CCFC87B4A5440EB52F2F22542DC367"/>
    <w:rsid w:val="005950C9"/>
  </w:style>
  <w:style w:type="paragraph" w:customStyle="1" w:styleId="6EA69BE3B07A4A258D08DBA36068FD16">
    <w:name w:val="6EA69BE3B07A4A258D08DBA36068FD16"/>
    <w:rsid w:val="005950C9"/>
  </w:style>
  <w:style w:type="paragraph" w:customStyle="1" w:styleId="66BAD83D231A4554A421481A0C962EC8">
    <w:name w:val="66BAD83D231A4554A421481A0C962EC8"/>
    <w:rsid w:val="005950C9"/>
  </w:style>
  <w:style w:type="paragraph" w:customStyle="1" w:styleId="11EFE207DC204C20AEF4E4B4B5F393D2">
    <w:name w:val="11EFE207DC204C20AEF4E4B4B5F393D2"/>
    <w:rsid w:val="005950C9"/>
  </w:style>
  <w:style w:type="paragraph" w:customStyle="1" w:styleId="57898DC5C6EB48E79D79E319E0F1A721">
    <w:name w:val="57898DC5C6EB48E79D79E319E0F1A721"/>
    <w:rsid w:val="005950C9"/>
  </w:style>
  <w:style w:type="paragraph" w:customStyle="1" w:styleId="30C344F0DBD94111AC57C3A21B969C54">
    <w:name w:val="30C344F0DBD94111AC57C3A21B969C54"/>
    <w:rsid w:val="005950C9"/>
  </w:style>
  <w:style w:type="paragraph" w:customStyle="1" w:styleId="B47F38F90C454FFCBE4A958453B74122">
    <w:name w:val="B47F38F90C454FFCBE4A958453B74122"/>
    <w:rsid w:val="000108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0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2</cp:revision>
  <dcterms:created xsi:type="dcterms:W3CDTF">2026-05-27T10:04:00Z</dcterms:created>
  <dcterms:modified xsi:type="dcterms:W3CDTF">2026-05-27T10:04:00Z</dcterms:modified>
</cp:coreProperties>
</file>