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CD022C" w14:textId="21F6907F" w:rsidR="00DD413A" w:rsidRPr="00637E66" w:rsidRDefault="00DD413A" w:rsidP="00CC4ED5">
      <w:pPr>
        <w:rPr>
          <w:szCs w:val="1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3907C13" wp14:editId="521CB77E">
            <wp:simplePos x="0" y="0"/>
            <wp:positionH relativeFrom="margin">
              <wp:align>right</wp:align>
            </wp:positionH>
            <wp:positionV relativeFrom="paragraph">
              <wp:posOffset>129003</wp:posOffset>
            </wp:positionV>
            <wp:extent cx="6476665" cy="764540"/>
            <wp:effectExtent l="0" t="0" r="635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22"/>
                    <a:stretch/>
                  </pic:blipFill>
                  <pic:spPr bwMode="auto">
                    <a:xfrm>
                      <a:off x="0" y="0"/>
                      <a:ext cx="6476665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715FDE9D" w14:textId="1B812E57" w:rsidR="00BD6161" w:rsidRPr="00434601" w:rsidRDefault="00434601" w:rsidP="00CC4ED5">
      <w:pPr>
        <w:pStyle w:val="Titre2"/>
        <w:spacing w:line="252" w:lineRule="auto"/>
        <w:rPr>
          <w:rFonts w:ascii="Arial Black" w:hAnsi="Arial Black"/>
          <w:b w:val="0"/>
          <w:bCs/>
        </w:rPr>
      </w:pPr>
      <w:r>
        <w:rPr>
          <w:rFonts w:ascii="Arial Black" w:hAnsi="Arial Black"/>
          <w:b w:val="0"/>
          <w:bCs/>
        </w:rPr>
        <w:t>SAISINE DU CST</w:t>
      </w:r>
      <w:r>
        <w:rPr>
          <w:rFonts w:ascii="Arial Black" w:hAnsi="Arial Black"/>
          <w:b w:val="0"/>
          <w:bCs/>
        </w:rPr>
        <w:br/>
      </w:r>
      <w:r w:rsidR="00204DA2">
        <w:rPr>
          <w:sz w:val="28"/>
          <w:szCs w:val="24"/>
        </w:rPr>
        <w:t>reorganisation de service</w:t>
      </w:r>
    </w:p>
    <w:p w14:paraId="6F7D313E" w14:textId="77777777" w:rsidR="00DD413A" w:rsidRPr="00637E66" w:rsidRDefault="00DD413A" w:rsidP="00CC4ED5">
      <w:pPr>
        <w:pStyle w:val="Sansinterligne"/>
        <w:rPr>
          <w:szCs w:val="18"/>
        </w:rPr>
      </w:pPr>
    </w:p>
    <w:p w14:paraId="12F92EC6" w14:textId="77777777" w:rsidR="00434601" w:rsidRPr="00BD5D3B" w:rsidRDefault="00434601" w:rsidP="00CC4ED5">
      <w:pPr>
        <w:pStyle w:val="Sansinterligne"/>
        <w:rPr>
          <w:szCs w:val="20"/>
        </w:rPr>
      </w:pPr>
    </w:p>
    <w:p w14:paraId="25C05265" w14:textId="4A9B4349" w:rsidR="00434601" w:rsidRPr="00DF483F" w:rsidRDefault="0044049B" w:rsidP="00DF483F">
      <w:pPr>
        <w:pStyle w:val="Sansinterligne"/>
        <w:spacing w:after="120"/>
        <w:rPr>
          <w:rFonts w:cs="Arial"/>
          <w:bCs/>
          <w:szCs w:val="20"/>
        </w:rPr>
      </w:pPr>
      <w:r w:rsidRPr="00DF483F">
        <w:rPr>
          <w:rFonts w:cs="Arial"/>
          <w:b/>
        </w:rPr>
        <w:t>C</w:t>
      </w:r>
      <w:r w:rsidR="00DF483F" w:rsidRPr="00DF483F">
        <w:rPr>
          <w:rFonts w:cs="Arial"/>
          <w:b/>
        </w:rPr>
        <w:t>ollectivité</w:t>
      </w:r>
      <w:r w:rsidRPr="00DF483F">
        <w:rPr>
          <w:rFonts w:cs="Arial"/>
          <w:b/>
          <w:szCs w:val="20"/>
        </w:rPr>
        <w:t> </w:t>
      </w:r>
      <w:r w:rsidRPr="00DF483F">
        <w:rPr>
          <w:rFonts w:cs="Arial"/>
          <w:bCs/>
          <w:szCs w:val="20"/>
        </w:rPr>
        <w:t xml:space="preserve">: </w:t>
      </w:r>
      <w:sdt>
        <w:sdtPr>
          <w:rPr>
            <w:bCs/>
            <w:szCs w:val="20"/>
          </w:rPr>
          <w:id w:val="389544074"/>
          <w:placeholder>
            <w:docPart w:val="A6D680E3E8854CA8B94CCC164A8B6CDC"/>
          </w:placeholder>
        </w:sdtPr>
        <w:sdtContent>
          <w:sdt>
            <w:sdtPr>
              <w:rPr>
                <w:bCs/>
                <w:szCs w:val="20"/>
              </w:rPr>
              <w:id w:val="-1817243017"/>
              <w:placeholder>
                <w:docPart w:val="71CB0223896342748C9E9EBEE62E9C8D"/>
              </w:placeholder>
              <w:showingPlcHdr/>
              <w:text/>
            </w:sdtPr>
            <w:sdtContent>
              <w:r w:rsidR="00C3584E" w:rsidRPr="00DF483F">
                <w:rPr>
                  <w:rStyle w:val="Textedelespacerserv"/>
                  <w:bCs/>
                  <w:i/>
                  <w:iCs/>
                  <w:color w:val="FFAA32" w:themeColor="accent2"/>
                  <w:szCs w:val="20"/>
                </w:rPr>
                <w:t>Cliquez ici pour entrer du texte.</w:t>
              </w:r>
            </w:sdtContent>
          </w:sdt>
          <w:r w:rsidR="00C3584E" w:rsidRPr="00DF483F">
            <w:rPr>
              <w:bCs/>
              <w:szCs w:val="20"/>
            </w:rPr>
            <w:t xml:space="preserve"> </w:t>
          </w:r>
        </w:sdtContent>
      </w:sdt>
    </w:p>
    <w:p w14:paraId="3F93D9AC" w14:textId="0524DA57" w:rsidR="0044049B" w:rsidRPr="00DF483F" w:rsidRDefault="00204DA2" w:rsidP="00DF483F">
      <w:pPr>
        <w:pStyle w:val="Sansinterligne"/>
        <w:spacing w:after="120"/>
        <w:rPr>
          <w:bCs/>
          <w:szCs w:val="20"/>
        </w:rPr>
      </w:pPr>
      <w:r w:rsidRPr="00DF483F">
        <w:rPr>
          <w:b/>
          <w:szCs w:val="20"/>
        </w:rPr>
        <w:t>Réorganisation du service</w:t>
      </w:r>
      <w:r w:rsidR="0044049B" w:rsidRPr="00DF483F">
        <w:rPr>
          <w:bCs/>
          <w:szCs w:val="20"/>
        </w:rPr>
        <w:t xml:space="preserve"> : </w:t>
      </w:r>
      <w:sdt>
        <w:sdtPr>
          <w:rPr>
            <w:bCs/>
            <w:szCs w:val="20"/>
          </w:rPr>
          <w:id w:val="-785581912"/>
          <w:placeholder>
            <w:docPart w:val="35CEA817E9904C618E14166B4220736B"/>
          </w:placeholder>
        </w:sdtPr>
        <w:sdtContent>
          <w:sdt>
            <w:sdtPr>
              <w:rPr>
                <w:bCs/>
                <w:szCs w:val="20"/>
              </w:rPr>
              <w:id w:val="-1102947276"/>
              <w:placeholder>
                <w:docPart w:val="C018FCDB77BB4E159984BB67296C3817"/>
              </w:placeholder>
              <w:showingPlcHdr/>
              <w:text/>
            </w:sdtPr>
            <w:sdtContent>
              <w:r w:rsidR="0044049B" w:rsidRPr="00DF483F">
                <w:rPr>
                  <w:rStyle w:val="Textedelespacerserv"/>
                  <w:bCs/>
                  <w:i/>
                  <w:iCs/>
                  <w:color w:val="FFAA32" w:themeColor="accent2"/>
                  <w:szCs w:val="20"/>
                </w:rPr>
                <w:t>Cliquez ici pour entrer du texte.</w:t>
              </w:r>
            </w:sdtContent>
          </w:sdt>
          <w:r w:rsidR="0044049B" w:rsidRPr="00DF483F">
            <w:rPr>
              <w:bCs/>
              <w:szCs w:val="20"/>
            </w:rPr>
            <w:t xml:space="preserve"> </w:t>
          </w:r>
        </w:sdtContent>
      </w:sdt>
    </w:p>
    <w:p w14:paraId="401CB7FC" w14:textId="321A947D" w:rsidR="00DF483F" w:rsidRDefault="00204DA2" w:rsidP="00DF483F">
      <w:pPr>
        <w:pStyle w:val="Sansinterligne"/>
        <w:spacing w:after="120"/>
        <w:rPr>
          <w:bCs/>
          <w:szCs w:val="20"/>
        </w:rPr>
      </w:pPr>
      <w:r w:rsidRPr="00DF483F">
        <w:rPr>
          <w:b/>
          <w:szCs w:val="20"/>
        </w:rPr>
        <w:t>Date d’entrée en vigueur de la réorganisation</w:t>
      </w:r>
      <w:r w:rsidRPr="00DF483F">
        <w:rPr>
          <w:bCs/>
          <w:szCs w:val="20"/>
        </w:rPr>
        <w:t xml:space="preserve"> </w:t>
      </w:r>
      <w:r w:rsidR="0044049B" w:rsidRPr="00DF483F">
        <w:rPr>
          <w:bCs/>
          <w:szCs w:val="20"/>
        </w:rPr>
        <w:t>:</w:t>
      </w:r>
      <w:r w:rsidR="00DF483F">
        <w:rPr>
          <w:bCs/>
          <w:szCs w:val="20"/>
        </w:rPr>
        <w:t xml:space="preserve"> </w:t>
      </w:r>
      <w:sdt>
        <w:sdtPr>
          <w:rPr>
            <w:bCs/>
            <w:szCs w:val="20"/>
          </w:rPr>
          <w:id w:val="-1554387599"/>
          <w:placeholder>
            <w:docPart w:val="C9F7FFE85E0B46E0A527C93EF1A2973A"/>
          </w:placeholder>
          <w:showingPlcHdr/>
          <w:text/>
        </w:sdtPr>
        <w:sdtContent>
          <w:r w:rsidR="00DF483F" w:rsidRPr="00DF483F">
            <w:rPr>
              <w:rStyle w:val="Textedelespacerserv"/>
              <w:bCs/>
              <w:i/>
              <w:iCs/>
              <w:color w:val="FFAA32" w:themeColor="accent2"/>
              <w:szCs w:val="20"/>
            </w:rPr>
            <w:t>Cliquez ici pour entrer du texte.</w:t>
          </w:r>
        </w:sdtContent>
      </w:sdt>
    </w:p>
    <w:p w14:paraId="01049D65" w14:textId="4420F9D2" w:rsidR="00DF483F" w:rsidRPr="00DF483F" w:rsidRDefault="00DF483F" w:rsidP="00DF483F">
      <w:pPr>
        <w:pStyle w:val="Sansinterligne"/>
        <w:spacing w:after="120"/>
        <w:rPr>
          <w:bCs/>
          <w:szCs w:val="20"/>
        </w:rPr>
      </w:pPr>
      <w:r w:rsidRPr="00DF483F">
        <w:rPr>
          <w:b/>
          <w:szCs w:val="20"/>
        </w:rPr>
        <w:t>Modalités de consultation du personnel concerné par la réorganisation</w:t>
      </w:r>
      <w:r w:rsidRPr="00DF483F">
        <w:rPr>
          <w:bCs/>
          <w:szCs w:val="20"/>
        </w:rPr>
        <w:t xml:space="preserve"> (réunion, entretien, courrier) : </w:t>
      </w:r>
      <w:sdt>
        <w:sdtPr>
          <w:rPr>
            <w:bCs/>
            <w:szCs w:val="20"/>
          </w:rPr>
          <w:id w:val="-572744495"/>
          <w:placeholder>
            <w:docPart w:val="D6B3E40DEAE2473DBC716C8BE4B6762E"/>
          </w:placeholder>
          <w:showingPlcHdr/>
          <w:text/>
        </w:sdtPr>
        <w:sdtContent>
          <w:r w:rsidRPr="00DF483F">
            <w:rPr>
              <w:rStyle w:val="Textedelespacerserv"/>
              <w:bCs/>
              <w:i/>
              <w:iCs/>
              <w:color w:val="FFAA32" w:themeColor="accent2"/>
              <w:szCs w:val="20"/>
            </w:rPr>
            <w:t>Cliquez ici pour entrer du texte.</w:t>
          </w:r>
        </w:sdtContent>
      </w:sdt>
      <w:r w:rsidRPr="00DF483F">
        <w:rPr>
          <w:bCs/>
          <w:szCs w:val="20"/>
        </w:rPr>
        <w:t xml:space="preserve"> </w:t>
      </w:r>
    </w:p>
    <w:p w14:paraId="25A83553" w14:textId="77777777" w:rsidR="00DF483F" w:rsidRDefault="00DF483F" w:rsidP="00DF483F">
      <w:pPr>
        <w:pStyle w:val="Sansinterligne"/>
        <w:spacing w:after="120"/>
        <w:rPr>
          <w:bCs/>
          <w:szCs w:val="20"/>
        </w:rPr>
      </w:pPr>
      <w:r w:rsidRPr="00DF483F">
        <w:rPr>
          <w:b/>
          <w:szCs w:val="20"/>
        </w:rPr>
        <w:t>Date de consultation du personnel</w:t>
      </w:r>
      <w:r w:rsidRPr="00DF483F">
        <w:rPr>
          <w:bCs/>
          <w:szCs w:val="20"/>
        </w:rPr>
        <w:t xml:space="preserve"> : </w:t>
      </w:r>
      <w:sdt>
        <w:sdtPr>
          <w:rPr>
            <w:bCs/>
            <w:szCs w:val="20"/>
          </w:rPr>
          <w:id w:val="2107227449"/>
          <w:placeholder>
            <w:docPart w:val="5203CB2281E546C19A1A0A093159E1EE"/>
          </w:placeholder>
          <w:showingPlcHdr/>
          <w:text/>
        </w:sdtPr>
        <w:sdtContent>
          <w:r w:rsidRPr="00DF483F">
            <w:rPr>
              <w:rStyle w:val="Textedelespacerserv"/>
              <w:bCs/>
              <w:i/>
              <w:iCs/>
              <w:color w:val="FFAA32" w:themeColor="accent2"/>
              <w:szCs w:val="20"/>
            </w:rPr>
            <w:t>Cliquez ici pour entrer du texte.</w:t>
          </w:r>
        </w:sdtContent>
      </w:sdt>
    </w:p>
    <w:p w14:paraId="4E2293D2" w14:textId="29AE7AC2" w:rsidR="00C3584E" w:rsidRPr="00DF483F" w:rsidRDefault="00DF483F" w:rsidP="00DF483F">
      <w:pPr>
        <w:pStyle w:val="Sansinterligne"/>
        <w:spacing w:after="120"/>
        <w:rPr>
          <w:bCs/>
          <w:szCs w:val="20"/>
        </w:rPr>
      </w:pPr>
      <w:r w:rsidRPr="00DF483F">
        <w:rPr>
          <w:b/>
          <w:szCs w:val="20"/>
        </w:rPr>
        <w:t>Modification de l’organigramme</w:t>
      </w:r>
      <w:r w:rsidRPr="00DF483F">
        <w:rPr>
          <w:bCs/>
          <w:szCs w:val="20"/>
        </w:rPr>
        <w:t> :</w:t>
      </w:r>
      <w:r w:rsidRPr="00DF483F">
        <w:rPr>
          <w:bCs/>
          <w:szCs w:val="20"/>
        </w:rPr>
        <w:tab/>
      </w:r>
      <w:sdt>
        <w:sdtPr>
          <w:rPr>
            <w:bCs/>
            <w:szCs w:val="20"/>
          </w:rPr>
          <w:id w:val="55587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5D3B" w:rsidRPr="00DF483F">
            <w:rPr>
              <w:rFonts w:ascii="Segoe UI Symbol" w:hAnsi="Segoe UI Symbol" w:cs="Segoe UI Symbol"/>
              <w:bCs/>
              <w:szCs w:val="20"/>
            </w:rPr>
            <w:t>☐</w:t>
          </w:r>
        </w:sdtContent>
      </w:sdt>
      <w:r w:rsidR="00BD5D3B" w:rsidRPr="00DF483F">
        <w:rPr>
          <w:bCs/>
          <w:szCs w:val="20"/>
        </w:rPr>
        <w:t xml:space="preserve">  </w:t>
      </w:r>
      <w:r w:rsidR="00734977" w:rsidRPr="00DF483F">
        <w:rPr>
          <w:bCs/>
          <w:szCs w:val="20"/>
        </w:rPr>
        <w:t>oui</w:t>
      </w:r>
      <w:r w:rsidR="00BD5D3B" w:rsidRPr="00DF483F">
        <w:rPr>
          <w:bCs/>
          <w:szCs w:val="20"/>
        </w:rPr>
        <w:tab/>
      </w:r>
      <w:r w:rsidR="00BD5D3B" w:rsidRPr="00DF483F">
        <w:rPr>
          <w:bCs/>
          <w:szCs w:val="20"/>
        </w:rPr>
        <w:tab/>
      </w:r>
      <w:sdt>
        <w:sdtPr>
          <w:rPr>
            <w:bCs/>
            <w:szCs w:val="20"/>
          </w:rPr>
          <w:id w:val="-1927488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5D3B" w:rsidRPr="00DF483F">
            <w:rPr>
              <w:rFonts w:ascii="MS Gothic" w:eastAsia="MS Gothic" w:hAnsi="MS Gothic" w:hint="eastAsia"/>
              <w:bCs/>
              <w:szCs w:val="20"/>
            </w:rPr>
            <w:t>☐</w:t>
          </w:r>
        </w:sdtContent>
      </w:sdt>
      <w:r w:rsidR="00C3584E" w:rsidRPr="00DF483F">
        <w:rPr>
          <w:bCs/>
          <w:szCs w:val="20"/>
        </w:rPr>
        <w:t xml:space="preserve"> </w:t>
      </w:r>
      <w:r w:rsidR="00734977" w:rsidRPr="00DF483F">
        <w:rPr>
          <w:bCs/>
          <w:szCs w:val="20"/>
        </w:rPr>
        <w:t>non</w:t>
      </w:r>
      <w:r w:rsidR="00BD5D3B" w:rsidRPr="00DF483F">
        <w:rPr>
          <w:bCs/>
          <w:szCs w:val="20"/>
        </w:rPr>
        <w:tab/>
      </w:r>
    </w:p>
    <w:p w14:paraId="1B018FB5" w14:textId="2DBE0ECB" w:rsidR="00CC4ED5" w:rsidRPr="00DF483F" w:rsidRDefault="00DF483F" w:rsidP="00DF483F">
      <w:pPr>
        <w:pStyle w:val="Sansinterligne"/>
        <w:spacing w:after="120"/>
        <w:rPr>
          <w:bCs/>
          <w:szCs w:val="20"/>
        </w:rPr>
      </w:pPr>
      <w:r w:rsidRPr="00DF483F">
        <w:rPr>
          <w:b/>
          <w:szCs w:val="20"/>
        </w:rPr>
        <w:t>Modification des fiches de poste </w:t>
      </w:r>
      <w:r w:rsidRPr="00DF483F">
        <w:rPr>
          <w:bCs/>
          <w:szCs w:val="20"/>
        </w:rPr>
        <w:t>:</w:t>
      </w:r>
      <w:r w:rsidRPr="00DF483F">
        <w:rPr>
          <w:bCs/>
          <w:szCs w:val="20"/>
        </w:rPr>
        <w:tab/>
      </w:r>
      <w:sdt>
        <w:sdtPr>
          <w:rPr>
            <w:bCs/>
            <w:szCs w:val="20"/>
          </w:rPr>
          <w:id w:val="12705828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F483F">
            <w:rPr>
              <w:rFonts w:ascii="Segoe UI Symbol" w:hAnsi="Segoe UI Symbol" w:cs="Segoe UI Symbol"/>
              <w:bCs/>
              <w:szCs w:val="20"/>
            </w:rPr>
            <w:t>☐</w:t>
          </w:r>
        </w:sdtContent>
      </w:sdt>
      <w:r w:rsidRPr="00DF483F">
        <w:rPr>
          <w:bCs/>
          <w:szCs w:val="20"/>
        </w:rPr>
        <w:t xml:space="preserve">  oui</w:t>
      </w:r>
      <w:r w:rsidRPr="00DF483F">
        <w:rPr>
          <w:bCs/>
          <w:szCs w:val="20"/>
        </w:rPr>
        <w:tab/>
      </w:r>
      <w:r w:rsidRPr="00DF483F">
        <w:rPr>
          <w:bCs/>
          <w:szCs w:val="20"/>
        </w:rPr>
        <w:tab/>
      </w:r>
      <w:sdt>
        <w:sdtPr>
          <w:rPr>
            <w:bCs/>
            <w:szCs w:val="20"/>
          </w:rPr>
          <w:id w:val="-12925186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F483F">
            <w:rPr>
              <w:rFonts w:ascii="MS Gothic" w:eastAsia="MS Gothic" w:hAnsi="MS Gothic" w:hint="eastAsia"/>
              <w:bCs/>
              <w:szCs w:val="20"/>
            </w:rPr>
            <w:t>☐</w:t>
          </w:r>
        </w:sdtContent>
      </w:sdt>
      <w:r w:rsidRPr="00DF483F">
        <w:rPr>
          <w:bCs/>
          <w:szCs w:val="20"/>
        </w:rPr>
        <w:t xml:space="preserve"> non</w:t>
      </w:r>
      <w:r w:rsidRPr="00DF483F">
        <w:rPr>
          <w:bCs/>
          <w:szCs w:val="20"/>
        </w:rPr>
        <w:tab/>
      </w:r>
    </w:p>
    <w:p w14:paraId="25F2C33C" w14:textId="77777777" w:rsidR="00CC4ED5" w:rsidRPr="00CC4ED5" w:rsidRDefault="00CC4ED5" w:rsidP="00CC4ED5">
      <w:pPr>
        <w:pStyle w:val="Sansinterligne"/>
        <w:rPr>
          <w:sz w:val="16"/>
          <w:szCs w:val="16"/>
        </w:rPr>
      </w:pPr>
    </w:p>
    <w:p w14:paraId="55F11176" w14:textId="0877FAB3" w:rsidR="00C3584E" w:rsidRPr="00EB6E54" w:rsidRDefault="00734977" w:rsidP="00CC4ED5">
      <w:pPr>
        <w:pStyle w:val="Sansinterligne"/>
        <w:pBdr>
          <w:top w:val="single" w:sz="4" w:space="1" w:color="A5A5A5" w:themeColor="background1" w:themeShade="BF"/>
        </w:pBdr>
        <w:rPr>
          <w:b/>
          <w:bCs/>
          <w:color w:val="FA4B4B" w:themeColor="text2"/>
          <w:szCs w:val="18"/>
          <w:u w:val="single"/>
        </w:rPr>
      </w:pPr>
      <w:r>
        <w:rPr>
          <w:b/>
          <w:bCs/>
          <w:szCs w:val="18"/>
          <w:u w:val="single"/>
        </w:rPr>
        <w:br/>
      </w:r>
      <w:r w:rsidR="00C3584E" w:rsidRPr="00EB6E54">
        <w:rPr>
          <w:b/>
          <w:bCs/>
          <w:color w:val="FA4B4B" w:themeColor="text2"/>
          <w:szCs w:val="18"/>
          <w:u w:val="single"/>
        </w:rPr>
        <w:t>Pièce à fourni</w:t>
      </w:r>
      <w:r w:rsidRPr="00EB6E54">
        <w:rPr>
          <w:b/>
          <w:bCs/>
          <w:color w:val="FA4B4B" w:themeColor="text2"/>
          <w:szCs w:val="18"/>
          <w:u w:val="single"/>
        </w:rPr>
        <w:t>r OBLIGATOIREMENT</w:t>
      </w:r>
    </w:p>
    <w:p w14:paraId="16181E88" w14:textId="024F8C0C" w:rsidR="00204DA2" w:rsidRPr="00EB6E54" w:rsidRDefault="00204DA2" w:rsidP="00204DA2">
      <w:pPr>
        <w:pStyle w:val="Sansinterligne"/>
        <w:numPr>
          <w:ilvl w:val="0"/>
          <w:numId w:val="42"/>
        </w:numPr>
        <w:ind w:left="357" w:hanging="357"/>
        <w:rPr>
          <w:color w:val="FA4B4B" w:themeColor="text2"/>
          <w:szCs w:val="18"/>
        </w:rPr>
      </w:pPr>
      <w:r w:rsidRPr="00EB6E54">
        <w:rPr>
          <w:color w:val="FA4B4B" w:themeColor="text2"/>
          <w:szCs w:val="18"/>
        </w:rPr>
        <w:t>Fiches de postes concernées pour la réorganisation</w:t>
      </w:r>
    </w:p>
    <w:p w14:paraId="3657F770" w14:textId="3C786B06" w:rsidR="00204DA2" w:rsidRPr="00EB6E54" w:rsidRDefault="00204DA2" w:rsidP="00204DA2">
      <w:pPr>
        <w:pStyle w:val="Sansinterligne"/>
        <w:numPr>
          <w:ilvl w:val="0"/>
          <w:numId w:val="42"/>
        </w:numPr>
        <w:ind w:left="357" w:hanging="357"/>
        <w:rPr>
          <w:color w:val="FA4B4B" w:themeColor="text2"/>
          <w:szCs w:val="18"/>
        </w:rPr>
      </w:pPr>
      <w:r w:rsidRPr="00EB6E54">
        <w:rPr>
          <w:color w:val="FA4B4B" w:themeColor="text2"/>
          <w:szCs w:val="18"/>
        </w:rPr>
        <w:t>Rapport étayé et signé de l’autorité territoriale indiquant les objectifs de la réorganisation, le descriptif du projet ainsi que les impacts pour la réorganisation de service</w:t>
      </w:r>
    </w:p>
    <w:p w14:paraId="2F79B86F" w14:textId="6C3A218E" w:rsidR="00204DA2" w:rsidRPr="00EB6E54" w:rsidRDefault="00204DA2" w:rsidP="00204DA2">
      <w:pPr>
        <w:pStyle w:val="Sansinterligne"/>
        <w:numPr>
          <w:ilvl w:val="0"/>
          <w:numId w:val="42"/>
        </w:numPr>
        <w:ind w:left="357" w:hanging="357"/>
        <w:rPr>
          <w:color w:val="FA4B4B" w:themeColor="text2"/>
          <w:szCs w:val="18"/>
        </w:rPr>
      </w:pPr>
      <w:r w:rsidRPr="00EB6E54">
        <w:rPr>
          <w:color w:val="FA4B4B" w:themeColor="text2"/>
          <w:szCs w:val="18"/>
        </w:rPr>
        <w:t>Organigramme hiérarchique avant et après le projet</w:t>
      </w:r>
    </w:p>
    <w:p w14:paraId="53E4BA98" w14:textId="77777777" w:rsidR="00637E66" w:rsidRPr="00637E66" w:rsidRDefault="00637E66" w:rsidP="00CC4ED5">
      <w:pPr>
        <w:pStyle w:val="Sansinterligne"/>
        <w:rPr>
          <w:szCs w:val="18"/>
        </w:rPr>
      </w:pPr>
    </w:p>
    <w:p w14:paraId="18F93EFE" w14:textId="77777777" w:rsidR="003474DF" w:rsidRPr="00637E66" w:rsidRDefault="003474DF" w:rsidP="00CC4ED5">
      <w:pPr>
        <w:pStyle w:val="Sansinterligne"/>
        <w:rPr>
          <w:szCs w:val="20"/>
        </w:rPr>
      </w:pPr>
      <w:r w:rsidRPr="00637E66">
        <w:rPr>
          <w:szCs w:val="20"/>
        </w:rPr>
        <w:t xml:space="preserve">Fait à </w:t>
      </w:r>
      <w:sdt>
        <w:sdtPr>
          <w:rPr>
            <w:szCs w:val="20"/>
          </w:rPr>
          <w:id w:val="-615448910"/>
          <w:placeholder>
            <w:docPart w:val="8F340307BB1E4F1CA534A481E7E3AD1A"/>
          </w:placeholder>
          <w:showingPlcHdr/>
        </w:sdtPr>
        <w:sdtContent>
          <w:r w:rsidRPr="00AE29A0">
            <w:rPr>
              <w:rStyle w:val="Textedelespacerserv"/>
              <w:i/>
              <w:iCs/>
              <w:color w:val="FFAA32" w:themeColor="accent2"/>
              <w:szCs w:val="20"/>
            </w:rPr>
            <w:t>Cliquez ou appuyez ici pour entrer du texte.</w:t>
          </w:r>
        </w:sdtContent>
      </w:sdt>
    </w:p>
    <w:p w14:paraId="2CF263FA" w14:textId="7C07B819" w:rsidR="003474DF" w:rsidRPr="00637E66" w:rsidRDefault="003474DF" w:rsidP="00CC4ED5">
      <w:pPr>
        <w:rPr>
          <w:szCs w:val="20"/>
        </w:rPr>
      </w:pPr>
      <w:r w:rsidRPr="00637E66">
        <w:rPr>
          <w:szCs w:val="20"/>
        </w:rPr>
        <w:t xml:space="preserve">Le </w:t>
      </w:r>
      <w:sdt>
        <w:sdtPr>
          <w:rPr>
            <w:szCs w:val="20"/>
          </w:rPr>
          <w:id w:val="258109442"/>
          <w:placeholder>
            <w:docPart w:val="8F340307BB1E4F1CA534A481E7E3AD1A"/>
          </w:placeholder>
        </w:sdtPr>
        <w:sdtContent>
          <w:sdt>
            <w:sdtPr>
              <w:rPr>
                <w:szCs w:val="20"/>
              </w:rPr>
              <w:id w:val="1561053168"/>
              <w:placeholder>
                <w:docPart w:val="4A613D14676240B3B684C4A9042FF1C2"/>
              </w:placeholder>
            </w:sdtPr>
            <w:sdtContent>
              <w:sdt>
                <w:sdtPr>
                  <w:rPr>
                    <w:szCs w:val="20"/>
                  </w:rPr>
                  <w:id w:val="-58558010"/>
                  <w:placeholder>
                    <w:docPart w:val="BCB8D5FDA92144D5A7F40E4A0FD19CCE"/>
                  </w:placeholder>
                  <w:showingPlcHdr/>
                </w:sdtPr>
                <w:sdtContent>
                  <w:r w:rsidR="00AE29A0" w:rsidRPr="00AE29A0">
                    <w:rPr>
                      <w:rStyle w:val="Textedelespacerserv"/>
                      <w:i/>
                      <w:iCs/>
                      <w:color w:val="FFAA32" w:themeColor="accent2"/>
                      <w:szCs w:val="20"/>
                    </w:rPr>
                    <w:t>Cliquez ou appuyez ici pour entrer du texte.</w:t>
                  </w:r>
                </w:sdtContent>
              </w:sdt>
            </w:sdtContent>
          </w:sdt>
        </w:sdtContent>
      </w:sdt>
    </w:p>
    <w:p w14:paraId="78EBB807" w14:textId="77777777" w:rsidR="000A06DD" w:rsidRPr="00637E66" w:rsidRDefault="000A06DD" w:rsidP="00CC4ED5">
      <w:pPr>
        <w:tabs>
          <w:tab w:val="left" w:pos="4820"/>
        </w:tabs>
        <w:rPr>
          <w:rFonts w:cs="Arial"/>
          <w:szCs w:val="20"/>
        </w:rPr>
      </w:pPr>
      <w:r w:rsidRPr="00637E66">
        <w:rPr>
          <w:rFonts w:cs="Arial"/>
          <w:szCs w:val="20"/>
        </w:rPr>
        <w:t>Cachet et signature de l’autorité territoriale</w:t>
      </w:r>
    </w:p>
    <w:p w14:paraId="6E992B85" w14:textId="1203F81E" w:rsidR="001250B6" w:rsidRPr="00BD6161" w:rsidRDefault="001250B6" w:rsidP="00CC4ED5">
      <w:pPr>
        <w:pStyle w:val="Sansinterligne"/>
        <w:rPr>
          <w:rFonts w:ascii="Calibri" w:hAnsi="Calibri"/>
        </w:rPr>
      </w:pPr>
    </w:p>
    <w:sectPr w:rsidR="001250B6" w:rsidRPr="00BD6161" w:rsidSect="001250B6">
      <w:headerReference w:type="default" r:id="rId9"/>
      <w:footerReference w:type="default" r:id="rId10"/>
      <w:type w:val="continuous"/>
      <w:pgSz w:w="11906" w:h="16838" w:code="9"/>
      <w:pgMar w:top="851" w:right="851" w:bottom="851" w:left="85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1C35E" w14:textId="77777777" w:rsidR="00E203F0" w:rsidRDefault="00E203F0" w:rsidP="00D536A6">
      <w:pPr>
        <w:spacing w:after="0" w:line="240" w:lineRule="auto"/>
      </w:pPr>
      <w:r>
        <w:separator/>
      </w:r>
    </w:p>
  </w:endnote>
  <w:endnote w:type="continuationSeparator" w:id="0">
    <w:p w14:paraId="6A304C6D" w14:textId="77777777" w:rsidR="00E203F0" w:rsidRDefault="00E203F0" w:rsidP="00D53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nstanz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 Black">
    <w:altName w:val="Calibri"/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0" w:type="auto"/>
      <w:tblBorders>
        <w:top w:val="single" w:sz="4" w:space="0" w:color="C7C7C7" w:themeColor="background1" w:themeShade="E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05"/>
      <w:gridCol w:w="1699"/>
    </w:tblGrid>
    <w:tr w:rsidR="00174EED" w:rsidRPr="00B87EDF" w14:paraId="4CF6EB10" w14:textId="77777777" w:rsidTr="001250B6">
      <w:tc>
        <w:tcPr>
          <w:tcW w:w="8505" w:type="dxa"/>
        </w:tcPr>
        <w:p w14:paraId="5BE36894" w14:textId="362C6277" w:rsidR="00174EED" w:rsidRPr="00AE29A0" w:rsidRDefault="00174EED" w:rsidP="00B74DF3">
          <w:pPr>
            <w:pStyle w:val="Pieddepage"/>
            <w:ind w:left="-567"/>
            <w:rPr>
              <w:rFonts w:ascii="Konstanz" w:hAnsi="Konstanz"/>
              <w:i/>
              <w:iCs/>
              <w:color w:val="A5A5A5" w:themeColor="background1" w:themeShade="BF"/>
              <w:sz w:val="16"/>
              <w:szCs w:val="22"/>
            </w:rPr>
          </w:pP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t xml:space="preserve">Nom </w:t>
          </w:r>
          <w:r w:rsidR="00082704" w:rsidRPr="00AE29A0">
            <w:rPr>
              <w:i/>
              <w:iCs/>
              <w:color w:val="A5A5A5" w:themeColor="background1" w:themeShade="BF"/>
              <w:sz w:val="18"/>
              <w:szCs w:val="18"/>
            </w:rPr>
            <w:t>CDG 34</w:t>
          </w:r>
          <w:r w:rsidR="001250B6" w:rsidRPr="00AE29A0">
            <w:rPr>
              <w:i/>
              <w:iCs/>
              <w:color w:val="A5A5A5" w:themeColor="background1" w:themeShade="BF"/>
              <w:sz w:val="18"/>
              <w:szCs w:val="18"/>
            </w:rPr>
            <w:t xml:space="preserve"> – </w:t>
          </w:r>
          <w:r w:rsidR="00434601" w:rsidRPr="00AE29A0">
            <w:rPr>
              <w:i/>
              <w:iCs/>
              <w:color w:val="A5A5A5" w:themeColor="background1" w:themeShade="BF"/>
              <w:sz w:val="18"/>
              <w:szCs w:val="18"/>
            </w:rPr>
            <w:t xml:space="preserve">Saisine du CST – </w:t>
          </w:r>
          <w:r w:rsidR="00204DA2">
            <w:rPr>
              <w:i/>
              <w:iCs/>
              <w:color w:val="A5A5A5" w:themeColor="background1" w:themeShade="BF"/>
              <w:sz w:val="18"/>
              <w:szCs w:val="18"/>
            </w:rPr>
            <w:t>Réorganisation de service</w:t>
          </w:r>
        </w:p>
      </w:tc>
      <w:tc>
        <w:tcPr>
          <w:tcW w:w="1699" w:type="dxa"/>
        </w:tcPr>
        <w:p w14:paraId="3E2FDB25" w14:textId="11013736" w:rsidR="00174EED" w:rsidRPr="00AE29A0" w:rsidRDefault="00AE29A0" w:rsidP="00AE29A0">
          <w:pPr>
            <w:pStyle w:val="Pieddepage"/>
            <w:jc w:val="right"/>
            <w:rPr>
              <w:i/>
              <w:iCs/>
              <w:color w:val="A5A5A5" w:themeColor="background1" w:themeShade="BF"/>
              <w:sz w:val="18"/>
              <w:szCs w:val="18"/>
            </w:rPr>
          </w:pPr>
          <w:r>
            <w:rPr>
              <w:i/>
              <w:iCs/>
              <w:color w:val="A5A5A5" w:themeColor="background1" w:themeShade="BF"/>
              <w:sz w:val="18"/>
              <w:szCs w:val="18"/>
            </w:rPr>
            <w:t xml:space="preserve">Page </w:t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fldChar w:fldCharType="begin"/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instrText>PAGE   \* MERGEFORMAT</w:instrText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fldChar w:fldCharType="separate"/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t>1</w:t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fldChar w:fldCharType="end"/>
          </w:r>
        </w:p>
      </w:tc>
    </w:tr>
  </w:tbl>
  <w:p w14:paraId="37A4AFBC" w14:textId="77777777" w:rsidR="005D6377" w:rsidRPr="000B5006" w:rsidRDefault="005D6377" w:rsidP="00B65083">
    <w:pPr>
      <w:pStyle w:val="Pieddepag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0704F" w14:textId="77777777" w:rsidR="00E203F0" w:rsidRDefault="00E203F0" w:rsidP="00D536A6">
      <w:pPr>
        <w:spacing w:after="0" w:line="240" w:lineRule="auto"/>
      </w:pPr>
      <w:r>
        <w:separator/>
      </w:r>
    </w:p>
  </w:footnote>
  <w:footnote w:type="continuationSeparator" w:id="0">
    <w:p w14:paraId="49093C92" w14:textId="77777777" w:rsidR="00E203F0" w:rsidRDefault="00E203F0" w:rsidP="00D53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0204"/>
    </w:tblGrid>
    <w:tr w:rsidR="00E720F8" w14:paraId="7D80EE04" w14:textId="2AFEBDC2" w:rsidTr="00DD413A">
      <w:tc>
        <w:tcPr>
          <w:tcW w:w="10490" w:type="dxa"/>
          <w:vAlign w:val="center"/>
        </w:tcPr>
        <w:p w14:paraId="2CCE32D5" w14:textId="661AE00E" w:rsidR="00234EDD" w:rsidRPr="00234EDD" w:rsidRDefault="00637E66" w:rsidP="00234EDD">
          <w:pPr>
            <w:ind w:left="4253"/>
            <w:jc w:val="left"/>
            <w:rPr>
              <w:rFonts w:ascii="Konstanz Black" w:hAnsi="Konstanz Black"/>
              <w:color w:val="6E6E6E" w:themeColor="background1" w:themeShade="80"/>
              <w:szCs w:val="24"/>
            </w:rPr>
          </w:pPr>
          <w:bookmarkStart w:id="0" w:name="_Hlk171501230"/>
          <w:r w:rsidRPr="00624E3A">
            <w:rPr>
              <w:rFonts w:ascii="Konstanz Black" w:hAnsi="Konstanz Black"/>
              <w:noProof/>
              <w:color w:val="6E6E6E" w:themeColor="background1" w:themeShade="80"/>
              <w:sz w:val="28"/>
              <w:szCs w:val="28"/>
            </w:rPr>
            <w:drawing>
              <wp:anchor distT="0" distB="0" distL="114300" distR="114300" simplePos="0" relativeHeight="251658240" behindDoc="1" locked="0" layoutInCell="1" allowOverlap="1" wp14:anchorId="605092DA" wp14:editId="3BAC76B1">
                <wp:simplePos x="0" y="0"/>
                <wp:positionH relativeFrom="column">
                  <wp:posOffset>-36195</wp:posOffset>
                </wp:positionH>
                <wp:positionV relativeFrom="paragraph">
                  <wp:posOffset>0</wp:posOffset>
                </wp:positionV>
                <wp:extent cx="2148314" cy="720000"/>
                <wp:effectExtent l="0" t="0" r="4445" b="4445"/>
                <wp:wrapTight wrapText="bothSides">
                  <wp:wrapPolygon edited="0">
                    <wp:start x="0" y="0"/>
                    <wp:lineTo x="0" y="21162"/>
                    <wp:lineTo x="21453" y="21162"/>
                    <wp:lineTo x="21453" y="0"/>
                    <wp:lineTo x="0" y="0"/>
                  </wp:wrapPolygon>
                </wp:wrapTight>
                <wp:docPr id="1021098190" name="Image 10210981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156" t="14562" r="5701" b="12656"/>
                        <a:stretch/>
                      </pic:blipFill>
                      <pic:spPr bwMode="auto">
                        <a:xfrm>
                          <a:off x="0" y="0"/>
                          <a:ext cx="2148314" cy="72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bookmarkEnd w:id="0"/>
  </w:tbl>
  <w:p w14:paraId="3C0187CB" w14:textId="217379F8" w:rsidR="00D536A6" w:rsidRPr="00A01805" w:rsidRDefault="00D536A6">
    <w:pPr>
      <w:pStyle w:val="En-tt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3907C1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5.2pt;height:125.2pt" o:bullet="t">
        <v:imagedata r:id="rId1" o:title="Sigle-BleuFondBlanc"/>
      </v:shape>
    </w:pict>
  </w:numPicBullet>
  <w:numPicBullet w:numPicBulletId="1">
    <w:pict>
      <v:shape id="_x0000_i1026" type="#_x0000_t75" style="width:93.15pt;height:84.5pt" o:bullet="t">
        <v:imagedata r:id="rId2" o:title="20111212_CDG_APLAT LOGO"/>
      </v:shape>
    </w:pict>
  </w:numPicBullet>
  <w:numPicBullet w:numPicBulletId="2">
    <w:pict>
      <v:shape id="_x0000_i1027" type="#_x0000_t75" style="width:15.65pt;height:14.1pt" o:bullet="t">
        <v:imagedata r:id="rId3" o:title="clip_image001"/>
      </v:shape>
    </w:pict>
  </w:numPicBullet>
  <w:abstractNum w:abstractNumId="0" w15:restartNumberingAfterBreak="0">
    <w:nsid w:val="FFFFFF7C"/>
    <w:multiLevelType w:val="singleLevel"/>
    <w:tmpl w:val="C69AA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5C86430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94FA36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77021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508BE92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6C04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F210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78A76E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4AAF4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78FF6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77ECE"/>
    <w:multiLevelType w:val="hybridMultilevel"/>
    <w:tmpl w:val="137CD04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EF57E9"/>
    <w:multiLevelType w:val="hybridMultilevel"/>
    <w:tmpl w:val="7F0C7B5E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3164C3"/>
    <w:multiLevelType w:val="hybridMultilevel"/>
    <w:tmpl w:val="CDF48D8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E66FA9"/>
    <w:multiLevelType w:val="hybridMultilevel"/>
    <w:tmpl w:val="05FCEFD2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9B4A66"/>
    <w:multiLevelType w:val="hybridMultilevel"/>
    <w:tmpl w:val="D904F1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1E7722"/>
    <w:multiLevelType w:val="hybridMultilevel"/>
    <w:tmpl w:val="64FC786C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AB203E"/>
    <w:multiLevelType w:val="hybridMultilevel"/>
    <w:tmpl w:val="ADF89F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7C3D8A"/>
    <w:multiLevelType w:val="hybridMultilevel"/>
    <w:tmpl w:val="312816C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363173"/>
    <w:multiLevelType w:val="hybridMultilevel"/>
    <w:tmpl w:val="997242C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3014D5"/>
    <w:multiLevelType w:val="hybridMultilevel"/>
    <w:tmpl w:val="ECFC40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E505E7"/>
    <w:multiLevelType w:val="hybridMultilevel"/>
    <w:tmpl w:val="44E69D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774393"/>
    <w:multiLevelType w:val="hybridMultilevel"/>
    <w:tmpl w:val="3376B6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29727B"/>
    <w:multiLevelType w:val="hybridMultilevel"/>
    <w:tmpl w:val="1624A33E"/>
    <w:lvl w:ilvl="0" w:tplc="1F962E58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346ECA">
      <w:start w:val="1"/>
      <w:numFmt w:val="bullet"/>
      <w:lvlText w:val=""/>
      <w:lvlPicBulletId w:val="1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307DEC"/>
    <w:multiLevelType w:val="hybridMultilevel"/>
    <w:tmpl w:val="4E5CAD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A108C9"/>
    <w:multiLevelType w:val="hybridMultilevel"/>
    <w:tmpl w:val="8F089EB6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523716"/>
    <w:multiLevelType w:val="hybridMultilevel"/>
    <w:tmpl w:val="FD72832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6D3663"/>
    <w:multiLevelType w:val="hybridMultilevel"/>
    <w:tmpl w:val="EFE4A6B6"/>
    <w:lvl w:ilvl="0" w:tplc="06CE8B4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B84546"/>
    <w:multiLevelType w:val="hybridMultilevel"/>
    <w:tmpl w:val="EA1AA52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4C2EE5"/>
    <w:multiLevelType w:val="hybridMultilevel"/>
    <w:tmpl w:val="A9444794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910EAA"/>
    <w:multiLevelType w:val="hybridMultilevel"/>
    <w:tmpl w:val="91C22406"/>
    <w:lvl w:ilvl="0" w:tplc="F260D922">
      <w:start w:val="1"/>
      <w:numFmt w:val="decimal"/>
      <w:lvlText w:val="%1"/>
      <w:lvlJc w:val="left"/>
      <w:pPr>
        <w:ind w:left="1068" w:hanging="708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A5692E"/>
    <w:multiLevelType w:val="hybridMultilevel"/>
    <w:tmpl w:val="417CAA0C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133438"/>
    <w:multiLevelType w:val="hybridMultilevel"/>
    <w:tmpl w:val="0242E5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862EFD"/>
    <w:multiLevelType w:val="hybridMultilevel"/>
    <w:tmpl w:val="DA1C0568"/>
    <w:lvl w:ilvl="0" w:tplc="C8469B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color w:val="003541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662583"/>
    <w:multiLevelType w:val="hybridMultilevel"/>
    <w:tmpl w:val="8D3A5A8C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05587D"/>
    <w:multiLevelType w:val="hybridMultilevel"/>
    <w:tmpl w:val="B24C8306"/>
    <w:lvl w:ilvl="0" w:tplc="FFFFFFFF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F2FB22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471A73"/>
    <w:multiLevelType w:val="hybridMultilevel"/>
    <w:tmpl w:val="A8369216"/>
    <w:lvl w:ilvl="0" w:tplc="427E483E">
      <w:start w:val="1"/>
      <w:numFmt w:val="bullet"/>
      <w:lvlText w:val="-"/>
      <w:lvlJc w:val="left"/>
      <w:pPr>
        <w:ind w:left="720" w:hanging="360"/>
      </w:pPr>
      <w:rPr>
        <w:rFonts w:ascii="Konstanz Light" w:hAnsi="Konstanz Light" w:hint="default"/>
        <w:color w:val="2E8B7D" w:themeColor="background2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4D58A0"/>
    <w:multiLevelType w:val="hybridMultilevel"/>
    <w:tmpl w:val="A886C902"/>
    <w:lvl w:ilvl="0" w:tplc="D6AE5B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9B94D7F"/>
    <w:multiLevelType w:val="hybridMultilevel"/>
    <w:tmpl w:val="88523AE0"/>
    <w:lvl w:ilvl="0" w:tplc="29922F10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FF0000"/>
        <w:sz w:val="28"/>
        <w:szCs w:val="28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BFA4D1A"/>
    <w:multiLevelType w:val="hybridMultilevel"/>
    <w:tmpl w:val="642458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3F4B63"/>
    <w:multiLevelType w:val="hybridMultilevel"/>
    <w:tmpl w:val="AAEA59E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962CCF"/>
    <w:multiLevelType w:val="hybridMultilevel"/>
    <w:tmpl w:val="7AB6F61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0B4282"/>
    <w:multiLevelType w:val="hybridMultilevel"/>
    <w:tmpl w:val="8A8EFC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C0302F"/>
    <w:multiLevelType w:val="hybridMultilevel"/>
    <w:tmpl w:val="46CEAC0E"/>
    <w:lvl w:ilvl="0" w:tplc="C8469B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color w:val="003541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1403DC"/>
    <w:multiLevelType w:val="multilevel"/>
    <w:tmpl w:val="D0A831D8"/>
    <w:lvl w:ilvl="0">
      <w:start w:val="1"/>
      <w:numFmt w:val="bullet"/>
      <w:lvlText w:val="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2698526">
    <w:abstractNumId w:val="19"/>
  </w:num>
  <w:num w:numId="2" w16cid:durableId="1517383413">
    <w:abstractNumId w:val="20"/>
  </w:num>
  <w:num w:numId="3" w16cid:durableId="151265820">
    <w:abstractNumId w:val="30"/>
  </w:num>
  <w:num w:numId="4" w16cid:durableId="1256672248">
    <w:abstractNumId w:val="33"/>
  </w:num>
  <w:num w:numId="5" w16cid:durableId="1739865225">
    <w:abstractNumId w:val="13"/>
  </w:num>
  <w:num w:numId="6" w16cid:durableId="25956323">
    <w:abstractNumId w:val="11"/>
  </w:num>
  <w:num w:numId="7" w16cid:durableId="283194194">
    <w:abstractNumId w:val="10"/>
  </w:num>
  <w:num w:numId="8" w16cid:durableId="164441763">
    <w:abstractNumId w:val="18"/>
  </w:num>
  <w:num w:numId="9" w16cid:durableId="222957525">
    <w:abstractNumId w:val="39"/>
  </w:num>
  <w:num w:numId="10" w16cid:durableId="1443459436">
    <w:abstractNumId w:val="12"/>
  </w:num>
  <w:num w:numId="11" w16cid:durableId="1486699915">
    <w:abstractNumId w:val="23"/>
  </w:num>
  <w:num w:numId="12" w16cid:durableId="254360009">
    <w:abstractNumId w:val="31"/>
  </w:num>
  <w:num w:numId="13" w16cid:durableId="644167757">
    <w:abstractNumId w:val="25"/>
  </w:num>
  <w:num w:numId="14" w16cid:durableId="546917885">
    <w:abstractNumId w:val="38"/>
  </w:num>
  <w:num w:numId="15" w16cid:durableId="1354188500">
    <w:abstractNumId w:val="17"/>
  </w:num>
  <w:num w:numId="16" w16cid:durableId="59444872">
    <w:abstractNumId w:val="27"/>
  </w:num>
  <w:num w:numId="17" w16cid:durableId="96872446">
    <w:abstractNumId w:val="29"/>
  </w:num>
  <w:num w:numId="18" w16cid:durableId="741100051">
    <w:abstractNumId w:val="8"/>
  </w:num>
  <w:num w:numId="19" w16cid:durableId="1569926293">
    <w:abstractNumId w:val="3"/>
  </w:num>
  <w:num w:numId="20" w16cid:durableId="121770777">
    <w:abstractNumId w:val="2"/>
  </w:num>
  <w:num w:numId="21" w16cid:durableId="1042482249">
    <w:abstractNumId w:val="1"/>
  </w:num>
  <w:num w:numId="22" w16cid:durableId="38434175">
    <w:abstractNumId w:val="0"/>
  </w:num>
  <w:num w:numId="23" w16cid:durableId="1003508976">
    <w:abstractNumId w:val="9"/>
  </w:num>
  <w:num w:numId="24" w16cid:durableId="1047267654">
    <w:abstractNumId w:val="7"/>
  </w:num>
  <w:num w:numId="25" w16cid:durableId="1222054697">
    <w:abstractNumId w:val="6"/>
  </w:num>
  <w:num w:numId="26" w16cid:durableId="1487476357">
    <w:abstractNumId w:val="5"/>
  </w:num>
  <w:num w:numId="27" w16cid:durableId="66272039">
    <w:abstractNumId w:val="4"/>
  </w:num>
  <w:num w:numId="28" w16cid:durableId="272637439">
    <w:abstractNumId w:val="41"/>
  </w:num>
  <w:num w:numId="29" w16cid:durableId="763961461">
    <w:abstractNumId w:val="24"/>
  </w:num>
  <w:num w:numId="30" w16cid:durableId="1872499852">
    <w:abstractNumId w:val="15"/>
  </w:num>
  <w:num w:numId="31" w16cid:durableId="974607394">
    <w:abstractNumId w:val="16"/>
  </w:num>
  <w:num w:numId="32" w16cid:durableId="1221400213">
    <w:abstractNumId w:val="21"/>
  </w:num>
  <w:num w:numId="33" w16cid:durableId="2099473297">
    <w:abstractNumId w:val="40"/>
  </w:num>
  <w:num w:numId="34" w16cid:durableId="80610807">
    <w:abstractNumId w:val="28"/>
  </w:num>
  <w:num w:numId="35" w16cid:durableId="1315259147">
    <w:abstractNumId w:val="36"/>
  </w:num>
  <w:num w:numId="36" w16cid:durableId="1625503826">
    <w:abstractNumId w:val="14"/>
  </w:num>
  <w:num w:numId="37" w16cid:durableId="1689526662">
    <w:abstractNumId w:val="22"/>
  </w:num>
  <w:num w:numId="38" w16cid:durableId="241838491">
    <w:abstractNumId w:val="34"/>
  </w:num>
  <w:num w:numId="39" w16cid:durableId="1117607377">
    <w:abstractNumId w:val="43"/>
  </w:num>
  <w:num w:numId="40" w16cid:durableId="1597011574">
    <w:abstractNumId w:val="35"/>
  </w:num>
  <w:num w:numId="41" w16cid:durableId="1172843356">
    <w:abstractNumId w:val="42"/>
  </w:num>
  <w:num w:numId="42" w16cid:durableId="975178320">
    <w:abstractNumId w:val="32"/>
  </w:num>
  <w:num w:numId="43" w16cid:durableId="1088769412">
    <w:abstractNumId w:val="37"/>
  </w:num>
  <w:num w:numId="44" w16cid:durableId="140440294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0F8"/>
    <w:rsid w:val="0000335B"/>
    <w:rsid w:val="00014052"/>
    <w:rsid w:val="00035DD8"/>
    <w:rsid w:val="00037B20"/>
    <w:rsid w:val="00082704"/>
    <w:rsid w:val="0009020A"/>
    <w:rsid w:val="000A06DD"/>
    <w:rsid w:val="000B1F84"/>
    <w:rsid w:val="000B43F1"/>
    <w:rsid w:val="000B5006"/>
    <w:rsid w:val="000C5575"/>
    <w:rsid w:val="000D022D"/>
    <w:rsid w:val="0010139E"/>
    <w:rsid w:val="001250B6"/>
    <w:rsid w:val="00150C65"/>
    <w:rsid w:val="001531C4"/>
    <w:rsid w:val="00174EED"/>
    <w:rsid w:val="001A3D45"/>
    <w:rsid w:val="001B42FB"/>
    <w:rsid w:val="001F2193"/>
    <w:rsid w:val="00204DA2"/>
    <w:rsid w:val="00221486"/>
    <w:rsid w:val="00234EDD"/>
    <w:rsid w:val="00236488"/>
    <w:rsid w:val="002702DD"/>
    <w:rsid w:val="00276616"/>
    <w:rsid w:val="002A6202"/>
    <w:rsid w:val="00305290"/>
    <w:rsid w:val="0031355E"/>
    <w:rsid w:val="00321FB6"/>
    <w:rsid w:val="003354E8"/>
    <w:rsid w:val="003474DF"/>
    <w:rsid w:val="00357AEA"/>
    <w:rsid w:val="00381DF4"/>
    <w:rsid w:val="003A4965"/>
    <w:rsid w:val="003D30BF"/>
    <w:rsid w:val="00406E59"/>
    <w:rsid w:val="0040701C"/>
    <w:rsid w:val="00434601"/>
    <w:rsid w:val="0044049B"/>
    <w:rsid w:val="004549DA"/>
    <w:rsid w:val="0047400F"/>
    <w:rsid w:val="0049121D"/>
    <w:rsid w:val="00496722"/>
    <w:rsid w:val="004A622D"/>
    <w:rsid w:val="004D7161"/>
    <w:rsid w:val="005353B7"/>
    <w:rsid w:val="005553D7"/>
    <w:rsid w:val="00574B49"/>
    <w:rsid w:val="005A6005"/>
    <w:rsid w:val="005B6BB4"/>
    <w:rsid w:val="005D6377"/>
    <w:rsid w:val="005E2049"/>
    <w:rsid w:val="00624E3A"/>
    <w:rsid w:val="00637E66"/>
    <w:rsid w:val="00660B0F"/>
    <w:rsid w:val="006748C1"/>
    <w:rsid w:val="006A49C0"/>
    <w:rsid w:val="006B308F"/>
    <w:rsid w:val="006E4232"/>
    <w:rsid w:val="00710116"/>
    <w:rsid w:val="00712034"/>
    <w:rsid w:val="007205D3"/>
    <w:rsid w:val="007214AF"/>
    <w:rsid w:val="007323B1"/>
    <w:rsid w:val="00734977"/>
    <w:rsid w:val="0077279E"/>
    <w:rsid w:val="00780950"/>
    <w:rsid w:val="0079782A"/>
    <w:rsid w:val="007A581A"/>
    <w:rsid w:val="007D7F86"/>
    <w:rsid w:val="007E29C3"/>
    <w:rsid w:val="0082366D"/>
    <w:rsid w:val="00824D5A"/>
    <w:rsid w:val="0083071B"/>
    <w:rsid w:val="00875B87"/>
    <w:rsid w:val="008934BB"/>
    <w:rsid w:val="008A4906"/>
    <w:rsid w:val="008D47CE"/>
    <w:rsid w:val="00902F87"/>
    <w:rsid w:val="0090700F"/>
    <w:rsid w:val="00912E88"/>
    <w:rsid w:val="009A579A"/>
    <w:rsid w:val="009C0DD5"/>
    <w:rsid w:val="009C5CB5"/>
    <w:rsid w:val="009E4391"/>
    <w:rsid w:val="00A01805"/>
    <w:rsid w:val="00A4414C"/>
    <w:rsid w:val="00A83434"/>
    <w:rsid w:val="00AA577C"/>
    <w:rsid w:val="00AC1B5E"/>
    <w:rsid w:val="00AE1A3D"/>
    <w:rsid w:val="00AE29A0"/>
    <w:rsid w:val="00AF1709"/>
    <w:rsid w:val="00AF38DE"/>
    <w:rsid w:val="00B02430"/>
    <w:rsid w:val="00B563D1"/>
    <w:rsid w:val="00B65083"/>
    <w:rsid w:val="00B74DF3"/>
    <w:rsid w:val="00B83DED"/>
    <w:rsid w:val="00B85142"/>
    <w:rsid w:val="00B87EDF"/>
    <w:rsid w:val="00BA1E47"/>
    <w:rsid w:val="00BA68E0"/>
    <w:rsid w:val="00BD5D3B"/>
    <w:rsid w:val="00BD6161"/>
    <w:rsid w:val="00C3584E"/>
    <w:rsid w:val="00C404C1"/>
    <w:rsid w:val="00C6699E"/>
    <w:rsid w:val="00CB57EC"/>
    <w:rsid w:val="00CC4ED5"/>
    <w:rsid w:val="00CE04AB"/>
    <w:rsid w:val="00CE797C"/>
    <w:rsid w:val="00D36263"/>
    <w:rsid w:val="00D536A6"/>
    <w:rsid w:val="00D63333"/>
    <w:rsid w:val="00D7168D"/>
    <w:rsid w:val="00D7579C"/>
    <w:rsid w:val="00D908E5"/>
    <w:rsid w:val="00DA7EA1"/>
    <w:rsid w:val="00DD0D57"/>
    <w:rsid w:val="00DD0EB0"/>
    <w:rsid w:val="00DD413A"/>
    <w:rsid w:val="00DF483F"/>
    <w:rsid w:val="00E15D7C"/>
    <w:rsid w:val="00E203F0"/>
    <w:rsid w:val="00E247EC"/>
    <w:rsid w:val="00E57E5A"/>
    <w:rsid w:val="00E720F8"/>
    <w:rsid w:val="00E81C4C"/>
    <w:rsid w:val="00EB6E54"/>
    <w:rsid w:val="00EF7B8C"/>
    <w:rsid w:val="00F377D6"/>
    <w:rsid w:val="00F46B02"/>
    <w:rsid w:val="00F607DD"/>
    <w:rsid w:val="00F71B28"/>
    <w:rsid w:val="00F90F30"/>
    <w:rsid w:val="00FA604B"/>
    <w:rsid w:val="00FC075B"/>
    <w:rsid w:val="00FD78E1"/>
    <w:rsid w:val="00FF6BA4"/>
    <w:rsid w:val="00FF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0C59C5"/>
  <w15:chartTrackingRefBased/>
  <w15:docId w15:val="{4EFD7124-DE23-480A-9490-A09FE0E47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Konstanz Light" w:eastAsiaTheme="minorEastAsia" w:hAnsi="Konstanz Light" w:cstheme="minorBidi"/>
        <w:color w:val="1C1C1C"/>
        <w:sz w:val="21"/>
        <w:szCs w:val="21"/>
        <w:lang w:val="fr-FR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ED5"/>
    <w:pPr>
      <w:spacing w:line="252" w:lineRule="auto"/>
      <w:jc w:val="both"/>
    </w:pPr>
    <w:rPr>
      <w:rFonts w:ascii="Arial" w:hAnsi="Arial"/>
      <w:color w:val="003541" w:themeColor="accent1"/>
      <w:sz w:val="20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1250B6"/>
    <w:pPr>
      <w:keepNext/>
      <w:keepLines/>
      <w:spacing w:before="480" w:line="240" w:lineRule="auto"/>
      <w:outlineLvl w:val="0"/>
    </w:pPr>
    <w:rPr>
      <w:rFonts w:eastAsiaTheme="majorEastAsia" w:cstheme="majorBidi"/>
      <w:b/>
      <w:color w:val="FFAA32" w:themeColor="accent2"/>
      <w:sz w:val="28"/>
      <w:szCs w:val="40"/>
    </w:rPr>
  </w:style>
  <w:style w:type="paragraph" w:styleId="Titre2">
    <w:name w:val="heading 2"/>
    <w:aliases w:val="Titre doc"/>
    <w:basedOn w:val="Normal"/>
    <w:next w:val="Normal"/>
    <w:link w:val="Titre2Car"/>
    <w:uiPriority w:val="9"/>
    <w:unhideWhenUsed/>
    <w:qFormat/>
    <w:rsid w:val="00FC075B"/>
    <w:pPr>
      <w:keepNext/>
      <w:keepLines/>
      <w:spacing w:before="120" w:after="240" w:line="240" w:lineRule="auto"/>
      <w:jc w:val="center"/>
      <w:outlineLvl w:val="1"/>
    </w:pPr>
    <w:rPr>
      <w:rFonts w:eastAsiaTheme="majorEastAsia" w:cstheme="majorBidi"/>
      <w:b/>
      <w:caps/>
      <w:sz w:val="32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236488"/>
    <w:pPr>
      <w:keepNext/>
      <w:keepLines/>
      <w:spacing w:before="120" w:after="60" w:line="240" w:lineRule="auto"/>
      <w:outlineLvl w:val="2"/>
    </w:pPr>
    <w:rPr>
      <w:rFonts w:asciiTheme="majorHAnsi" w:eastAsiaTheme="majorEastAsia" w:hAnsiTheme="majorHAnsi" w:cstheme="majorBidi"/>
      <w:color w:val="2E8B7D" w:themeColor="background2" w:themeShade="80"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rsid w:val="0023648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003541" w:themeColor="text1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23648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003541" w:themeColor="text1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E15D7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E8B7D" w:themeColor="background2" w:themeShade="80"/>
    </w:rPr>
  </w:style>
  <w:style w:type="paragraph" w:styleId="Titre7">
    <w:name w:val="heading 7"/>
    <w:basedOn w:val="Normal"/>
    <w:next w:val="Normal"/>
    <w:link w:val="Titre7Car"/>
    <w:uiPriority w:val="9"/>
    <w:unhideWhenUsed/>
    <w:rsid w:val="00E15D7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Cs/>
      <w:i/>
      <w:color w:val="2E8B7D" w:themeColor="background2" w:themeShade="80"/>
    </w:rPr>
  </w:style>
  <w:style w:type="paragraph" w:styleId="Titre8">
    <w:name w:val="heading 8"/>
    <w:basedOn w:val="Normal"/>
    <w:next w:val="Normal"/>
    <w:link w:val="Titre8Car"/>
    <w:uiPriority w:val="9"/>
    <w:unhideWhenUsed/>
    <w:rsid w:val="0023648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Cs/>
      <w:iCs/>
      <w:color w:val="FFAA32" w:themeColor="accent6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rsid w:val="0023648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FAA32" w:themeColor="accent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250B6"/>
    <w:rPr>
      <w:rFonts w:ascii="Arial" w:eastAsiaTheme="majorEastAsia" w:hAnsi="Arial" w:cstheme="majorBidi"/>
      <w:b/>
      <w:color w:val="FFAA32" w:themeColor="accent2"/>
      <w:sz w:val="28"/>
      <w:szCs w:val="40"/>
    </w:rPr>
  </w:style>
  <w:style w:type="character" w:customStyle="1" w:styleId="Titre2Car">
    <w:name w:val="Titre 2 Car"/>
    <w:aliases w:val="Titre doc Car"/>
    <w:basedOn w:val="Policepardfaut"/>
    <w:link w:val="Titre2"/>
    <w:uiPriority w:val="9"/>
    <w:rsid w:val="00FC075B"/>
    <w:rPr>
      <w:rFonts w:ascii="Arial" w:eastAsiaTheme="majorEastAsia" w:hAnsi="Arial" w:cstheme="majorBidi"/>
      <w:b/>
      <w:caps/>
      <w:color w:val="003541" w:themeColor="accent1"/>
      <w:sz w:val="32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236488"/>
    <w:rPr>
      <w:rFonts w:asciiTheme="majorHAnsi" w:eastAsiaTheme="majorEastAsia" w:hAnsiTheme="majorHAnsi" w:cstheme="majorBidi"/>
      <w:color w:val="2E8B7D" w:themeColor="background2" w:themeShade="80"/>
      <w:sz w:val="28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236488"/>
    <w:rPr>
      <w:rFonts w:asciiTheme="majorHAnsi" w:eastAsiaTheme="majorEastAsia" w:hAnsiTheme="majorHAnsi" w:cstheme="majorBidi"/>
      <w:color w:val="003541" w:themeColor="text1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236488"/>
    <w:rPr>
      <w:rFonts w:asciiTheme="majorHAnsi" w:eastAsiaTheme="majorEastAsia" w:hAnsiTheme="majorHAnsi" w:cstheme="majorBidi"/>
      <w:i/>
      <w:iCs/>
      <w:color w:val="003541" w:themeColor="text1"/>
      <w:szCs w:val="22"/>
    </w:rPr>
  </w:style>
  <w:style w:type="character" w:customStyle="1" w:styleId="Titre6Car">
    <w:name w:val="Titre 6 Car"/>
    <w:basedOn w:val="Policepardfaut"/>
    <w:link w:val="Titre6"/>
    <w:uiPriority w:val="9"/>
    <w:rsid w:val="00E15D7C"/>
    <w:rPr>
      <w:rFonts w:asciiTheme="majorHAnsi" w:eastAsiaTheme="majorEastAsia" w:hAnsiTheme="majorHAnsi" w:cstheme="majorBidi"/>
      <w:color w:val="2E8B7D" w:themeColor="background2" w:themeShade="80"/>
    </w:rPr>
  </w:style>
  <w:style w:type="character" w:customStyle="1" w:styleId="Titre7Car">
    <w:name w:val="Titre 7 Car"/>
    <w:basedOn w:val="Policepardfaut"/>
    <w:link w:val="Titre7"/>
    <w:uiPriority w:val="9"/>
    <w:rsid w:val="00E15D7C"/>
    <w:rPr>
      <w:rFonts w:asciiTheme="majorHAnsi" w:eastAsiaTheme="majorEastAsia" w:hAnsiTheme="majorHAnsi" w:cstheme="majorBidi"/>
      <w:bCs/>
      <w:i/>
      <w:color w:val="2E8B7D" w:themeColor="background2" w:themeShade="80"/>
    </w:rPr>
  </w:style>
  <w:style w:type="character" w:customStyle="1" w:styleId="Titre8Car">
    <w:name w:val="Titre 8 Car"/>
    <w:basedOn w:val="Policepardfaut"/>
    <w:link w:val="Titre8"/>
    <w:uiPriority w:val="9"/>
    <w:rsid w:val="00236488"/>
    <w:rPr>
      <w:rFonts w:asciiTheme="majorHAnsi" w:eastAsiaTheme="majorEastAsia" w:hAnsiTheme="majorHAnsi" w:cstheme="majorBidi"/>
      <w:bCs/>
      <w:iCs/>
      <w:color w:val="FFAA32" w:themeColor="accent6"/>
      <w:szCs w:val="20"/>
    </w:rPr>
  </w:style>
  <w:style w:type="character" w:customStyle="1" w:styleId="Titre9Car">
    <w:name w:val="Titre 9 Car"/>
    <w:basedOn w:val="Policepardfaut"/>
    <w:link w:val="Titre9"/>
    <w:uiPriority w:val="9"/>
    <w:rsid w:val="00236488"/>
    <w:rPr>
      <w:rFonts w:asciiTheme="majorHAnsi" w:eastAsiaTheme="majorEastAsia" w:hAnsiTheme="majorHAnsi" w:cstheme="majorBidi"/>
      <w:i/>
      <w:iCs/>
      <w:color w:val="FFAA32" w:themeColor="accent6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15D7C"/>
    <w:pPr>
      <w:spacing w:line="240" w:lineRule="auto"/>
    </w:pPr>
    <w:rPr>
      <w:b/>
      <w:bCs/>
      <w:smallCaps/>
      <w:color w:val="2E8B7D" w:themeColor="background2" w:themeShade="80"/>
    </w:rPr>
  </w:style>
  <w:style w:type="paragraph" w:styleId="Titre">
    <w:name w:val="Title"/>
    <w:aliases w:val="Grand Titre"/>
    <w:basedOn w:val="Normal"/>
    <w:next w:val="Normal"/>
    <w:link w:val="TitreCar"/>
    <w:uiPriority w:val="10"/>
    <w:rsid w:val="008934BB"/>
    <w:pPr>
      <w:spacing w:after="0" w:line="240" w:lineRule="auto"/>
      <w:contextualSpacing/>
    </w:pPr>
    <w:rPr>
      <w:rFonts w:ascii="Konstanz Black" w:eastAsiaTheme="majorEastAsia" w:hAnsi="Konstanz Black" w:cstheme="majorBidi"/>
      <w:color w:val="003541" w:themeColor="text1"/>
      <w:spacing w:val="-15"/>
      <w:sz w:val="56"/>
      <w:szCs w:val="96"/>
    </w:rPr>
  </w:style>
  <w:style w:type="character" w:customStyle="1" w:styleId="TitreCar">
    <w:name w:val="Titre Car"/>
    <w:aliases w:val="Grand Titre Car"/>
    <w:basedOn w:val="Policepardfaut"/>
    <w:link w:val="Titre"/>
    <w:uiPriority w:val="10"/>
    <w:rsid w:val="008934BB"/>
    <w:rPr>
      <w:rFonts w:ascii="Konstanz Black" w:eastAsiaTheme="majorEastAsia" w:hAnsi="Konstanz Black" w:cstheme="majorBidi"/>
      <w:color w:val="003541" w:themeColor="text1"/>
      <w:spacing w:val="-15"/>
      <w:sz w:val="56"/>
      <w:szCs w:val="9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934BB"/>
    <w:pPr>
      <w:numPr>
        <w:ilvl w:val="1"/>
      </w:numPr>
    </w:pPr>
    <w:rPr>
      <w:rFonts w:asciiTheme="majorHAnsi" w:eastAsiaTheme="majorEastAsia" w:hAnsiTheme="majorHAnsi" w:cstheme="majorBidi"/>
      <w:color w:val="003541" w:themeColor="text1"/>
      <w:szCs w:val="30"/>
    </w:rPr>
  </w:style>
  <w:style w:type="character" w:customStyle="1" w:styleId="Sous-titreCar">
    <w:name w:val="Sous-titre Car"/>
    <w:basedOn w:val="Policepardfaut"/>
    <w:link w:val="Sous-titre"/>
    <w:uiPriority w:val="11"/>
    <w:rsid w:val="008934BB"/>
    <w:rPr>
      <w:rFonts w:asciiTheme="majorHAnsi" w:eastAsiaTheme="majorEastAsia" w:hAnsiTheme="majorHAnsi" w:cstheme="majorBidi"/>
      <w:color w:val="003541" w:themeColor="text1"/>
      <w:sz w:val="24"/>
      <w:szCs w:val="30"/>
    </w:rPr>
  </w:style>
  <w:style w:type="character" w:styleId="lev">
    <w:name w:val="Strong"/>
    <w:basedOn w:val="Policepardfaut"/>
    <w:uiPriority w:val="22"/>
    <w:qFormat/>
    <w:rsid w:val="00660B0F"/>
    <w:rPr>
      <w:b/>
      <w:bCs/>
    </w:rPr>
  </w:style>
  <w:style w:type="character" w:styleId="Accentuation">
    <w:name w:val="Emphasis"/>
    <w:basedOn w:val="Policepardfaut"/>
    <w:uiPriority w:val="20"/>
    <w:qFormat/>
    <w:rsid w:val="00660B0F"/>
    <w:rPr>
      <w:i/>
      <w:iCs/>
      <w:color w:val="FFAA32" w:themeColor="accent6"/>
    </w:rPr>
  </w:style>
  <w:style w:type="paragraph" w:styleId="Sansinterligne">
    <w:name w:val="No Spacing"/>
    <w:uiPriority w:val="1"/>
    <w:qFormat/>
    <w:rsid w:val="00CC4ED5"/>
    <w:pPr>
      <w:spacing w:after="0" w:line="252" w:lineRule="auto"/>
    </w:pPr>
    <w:rPr>
      <w:rFonts w:ascii="Arial" w:hAnsi="Arial"/>
      <w:color w:val="003541" w:themeColor="accent1"/>
      <w:sz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E15D7C"/>
    <w:pPr>
      <w:spacing w:before="160"/>
      <w:ind w:left="720" w:right="720"/>
      <w:jc w:val="center"/>
    </w:pPr>
    <w:rPr>
      <w:i/>
      <w:iCs/>
      <w:color w:val="2E8B7D" w:themeColor="background2" w:themeShade="80"/>
    </w:rPr>
  </w:style>
  <w:style w:type="character" w:customStyle="1" w:styleId="CitationCar">
    <w:name w:val="Citation Car"/>
    <w:basedOn w:val="Policepardfaut"/>
    <w:link w:val="Citation"/>
    <w:uiPriority w:val="29"/>
    <w:rsid w:val="00E15D7C"/>
    <w:rPr>
      <w:i/>
      <w:iCs/>
      <w:color w:val="2E8B7D" w:themeColor="background2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15D7C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A4B4B" w:themeColor="accent4"/>
      <w:sz w:val="28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15D7C"/>
    <w:rPr>
      <w:rFonts w:asciiTheme="majorHAnsi" w:eastAsiaTheme="majorEastAsia" w:hAnsiTheme="majorHAnsi" w:cstheme="majorBidi"/>
      <w:i/>
      <w:iCs/>
      <w:color w:val="FA4B4B" w:themeColor="accent4"/>
      <w:sz w:val="28"/>
      <w:szCs w:val="32"/>
    </w:rPr>
  </w:style>
  <w:style w:type="character" w:styleId="Accentuationlgre">
    <w:name w:val="Subtle Emphasis"/>
    <w:basedOn w:val="Policepardfaut"/>
    <w:uiPriority w:val="19"/>
    <w:qFormat/>
    <w:rsid w:val="00660B0F"/>
    <w:rPr>
      <w:i/>
      <w:iCs/>
    </w:rPr>
  </w:style>
  <w:style w:type="character" w:styleId="Accentuationintense">
    <w:name w:val="Intense Emphasis"/>
    <w:basedOn w:val="Policepardfaut"/>
    <w:uiPriority w:val="21"/>
    <w:qFormat/>
    <w:rsid w:val="00660B0F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E15D7C"/>
    <w:rPr>
      <w:smallCaps/>
      <w:color w:val="2E8B7D" w:themeColor="background2" w:themeShade="80"/>
    </w:rPr>
  </w:style>
  <w:style w:type="character" w:styleId="Rfrenceintense">
    <w:name w:val="Intense Reference"/>
    <w:basedOn w:val="Policepardfaut"/>
    <w:uiPriority w:val="32"/>
    <w:qFormat/>
    <w:rsid w:val="00E15D7C"/>
    <w:rPr>
      <w:b/>
      <w:bCs/>
      <w:smallCaps/>
      <w:color w:val="FA4B4B" w:themeColor="accent4"/>
    </w:rPr>
  </w:style>
  <w:style w:type="character" w:styleId="Titredulivre">
    <w:name w:val="Book Title"/>
    <w:basedOn w:val="Policepardfaut"/>
    <w:uiPriority w:val="33"/>
    <w:rsid w:val="00660B0F"/>
    <w:rPr>
      <w:b/>
      <w:bCs/>
      <w:caps w:val="0"/>
      <w:smallCaps/>
      <w:spacing w:val="7"/>
      <w:sz w:val="21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60B0F"/>
    <w:pPr>
      <w:outlineLvl w:val="9"/>
    </w:pPr>
  </w:style>
  <w:style w:type="paragraph" w:styleId="Paragraphedeliste">
    <w:name w:val="List Paragraph"/>
    <w:basedOn w:val="Normal"/>
    <w:uiPriority w:val="34"/>
    <w:qFormat/>
    <w:rsid w:val="00660B0F"/>
    <w:pPr>
      <w:ind w:left="720"/>
      <w:contextualSpacing/>
    </w:pPr>
  </w:style>
  <w:style w:type="table" w:styleId="Grilledutableau">
    <w:name w:val="Table Grid"/>
    <w:basedOn w:val="TableauNormal"/>
    <w:uiPriority w:val="39"/>
    <w:rsid w:val="00406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934BB"/>
    <w:rPr>
      <w:color w:val="2E8B7D" w:themeColor="background2" w:themeShade="80"/>
      <w:u w:val="single"/>
    </w:rPr>
  </w:style>
  <w:style w:type="paragraph" w:styleId="En-tte">
    <w:name w:val="header"/>
    <w:basedOn w:val="Normal"/>
    <w:link w:val="En-tteCar"/>
    <w:uiPriority w:val="99"/>
    <w:unhideWhenUsed/>
    <w:rsid w:val="00D53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536A6"/>
  </w:style>
  <w:style w:type="paragraph" w:styleId="Pieddepage">
    <w:name w:val="footer"/>
    <w:basedOn w:val="Normal"/>
    <w:link w:val="PieddepageCar"/>
    <w:unhideWhenUsed/>
    <w:rsid w:val="00D53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D536A6"/>
  </w:style>
  <w:style w:type="character" w:styleId="Mentionnonrsolue">
    <w:name w:val="Unresolved Mention"/>
    <w:basedOn w:val="Policepardfaut"/>
    <w:uiPriority w:val="99"/>
    <w:semiHidden/>
    <w:unhideWhenUsed/>
    <w:rsid w:val="00B6508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unhideWhenUsed/>
    <w:rsid w:val="008934BB"/>
    <w:rPr>
      <w:color w:val="FFAA32" w:themeColor="accent2"/>
      <w:u w:val="single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15D7C"/>
    <w:pPr>
      <w:shd w:val="solid" w:color="FA4B4B" w:themeColor="text2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color w:val="FFFFFF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15D7C"/>
    <w:rPr>
      <w:rFonts w:asciiTheme="majorHAnsi" w:eastAsiaTheme="majorEastAsia" w:hAnsiTheme="majorHAnsi" w:cstheme="majorBidi"/>
      <w:color w:val="FFFFFF"/>
      <w:sz w:val="24"/>
      <w:szCs w:val="24"/>
      <w:shd w:val="solid" w:color="FA4B4B" w:themeColor="text2" w:fill="auto"/>
    </w:rPr>
  </w:style>
  <w:style w:type="paragraph" w:styleId="Listenumros">
    <w:name w:val="List Number"/>
    <w:basedOn w:val="Normal"/>
    <w:uiPriority w:val="99"/>
    <w:unhideWhenUsed/>
    <w:rsid w:val="00E15D7C"/>
    <w:pPr>
      <w:numPr>
        <w:numId w:val="18"/>
      </w:numPr>
      <w:tabs>
        <w:tab w:val="clear" w:pos="360"/>
        <w:tab w:val="left" w:pos="284"/>
      </w:tabs>
      <w:ind w:left="284" w:hanging="284"/>
      <w:contextualSpacing/>
    </w:pPr>
  </w:style>
  <w:style w:type="paragraph" w:styleId="Listepuces">
    <w:name w:val="List Bullet"/>
    <w:basedOn w:val="Normal"/>
    <w:uiPriority w:val="99"/>
    <w:unhideWhenUsed/>
    <w:rsid w:val="00E15D7C"/>
    <w:pPr>
      <w:numPr>
        <w:numId w:val="23"/>
      </w:numPr>
      <w:tabs>
        <w:tab w:val="clear" w:pos="360"/>
        <w:tab w:val="left" w:pos="284"/>
      </w:tabs>
      <w:ind w:left="284" w:hanging="284"/>
      <w:contextualSpacing/>
    </w:pPr>
  </w:style>
  <w:style w:type="paragraph" w:styleId="Listepuces2">
    <w:name w:val="List Bullet 2"/>
    <w:basedOn w:val="Normal"/>
    <w:uiPriority w:val="99"/>
    <w:unhideWhenUsed/>
    <w:rsid w:val="00E15D7C"/>
    <w:pPr>
      <w:numPr>
        <w:numId w:val="24"/>
      </w:numPr>
      <w:tabs>
        <w:tab w:val="clear" w:pos="643"/>
        <w:tab w:val="left" w:pos="567"/>
      </w:tabs>
      <w:ind w:left="568" w:hanging="284"/>
      <w:contextualSpacing/>
    </w:pPr>
  </w:style>
  <w:style w:type="paragraph" w:styleId="Listenumros4">
    <w:name w:val="List Number 4"/>
    <w:basedOn w:val="Normal"/>
    <w:uiPriority w:val="99"/>
    <w:unhideWhenUsed/>
    <w:rsid w:val="00E15D7C"/>
    <w:pPr>
      <w:numPr>
        <w:numId w:val="21"/>
      </w:numPr>
      <w:tabs>
        <w:tab w:val="clear" w:pos="1209"/>
        <w:tab w:val="left" w:pos="1134"/>
      </w:tabs>
      <w:ind w:left="1135" w:hanging="284"/>
      <w:contextualSpacing/>
    </w:pPr>
  </w:style>
  <w:style w:type="paragraph" w:styleId="Listenumros3">
    <w:name w:val="List Number 3"/>
    <w:basedOn w:val="Normal"/>
    <w:uiPriority w:val="99"/>
    <w:unhideWhenUsed/>
    <w:rsid w:val="00E15D7C"/>
    <w:pPr>
      <w:numPr>
        <w:numId w:val="20"/>
      </w:numPr>
      <w:contextualSpacing/>
    </w:pPr>
  </w:style>
  <w:style w:type="paragraph" w:styleId="Liste2">
    <w:name w:val="List 2"/>
    <w:basedOn w:val="Normal"/>
    <w:uiPriority w:val="99"/>
    <w:unhideWhenUsed/>
    <w:rsid w:val="00E15D7C"/>
    <w:pPr>
      <w:ind w:left="566" w:hanging="283"/>
      <w:contextualSpacing/>
    </w:pPr>
  </w:style>
  <w:style w:type="paragraph" w:styleId="Liste4">
    <w:name w:val="List 4"/>
    <w:basedOn w:val="Normal"/>
    <w:uiPriority w:val="99"/>
    <w:unhideWhenUsed/>
    <w:rsid w:val="00E15D7C"/>
    <w:pPr>
      <w:ind w:left="1132" w:hanging="283"/>
      <w:contextualSpacing/>
    </w:pPr>
  </w:style>
  <w:style w:type="paragraph" w:styleId="Liste5">
    <w:name w:val="List 5"/>
    <w:basedOn w:val="Normal"/>
    <w:uiPriority w:val="99"/>
    <w:unhideWhenUsed/>
    <w:rsid w:val="00E15D7C"/>
    <w:pPr>
      <w:ind w:left="1415" w:hanging="283"/>
      <w:contextualSpacing/>
    </w:pPr>
  </w:style>
  <w:style w:type="paragraph" w:styleId="Liste3">
    <w:name w:val="List 3"/>
    <w:basedOn w:val="Normal"/>
    <w:uiPriority w:val="99"/>
    <w:unhideWhenUsed/>
    <w:rsid w:val="00E15D7C"/>
    <w:pPr>
      <w:ind w:left="849" w:hanging="283"/>
      <w:contextualSpacing/>
    </w:pPr>
  </w:style>
  <w:style w:type="paragraph" w:styleId="Listepuces5">
    <w:name w:val="List Bullet 5"/>
    <w:basedOn w:val="Normal"/>
    <w:uiPriority w:val="99"/>
    <w:unhideWhenUsed/>
    <w:rsid w:val="00E15D7C"/>
    <w:pPr>
      <w:numPr>
        <w:numId w:val="27"/>
      </w:numPr>
      <w:tabs>
        <w:tab w:val="clear" w:pos="1492"/>
        <w:tab w:val="left" w:pos="1418"/>
      </w:tabs>
      <w:ind w:left="1418" w:hanging="284"/>
      <w:contextualSpacing/>
    </w:pPr>
  </w:style>
  <w:style w:type="character" w:styleId="Mention">
    <w:name w:val="Mention"/>
    <w:basedOn w:val="Policepardfaut"/>
    <w:uiPriority w:val="99"/>
    <w:semiHidden/>
    <w:unhideWhenUsed/>
    <w:rsid w:val="00E15D7C"/>
    <w:rPr>
      <w:color w:val="FA4B4B" w:themeColor="text2"/>
      <w:bdr w:val="none" w:sz="0" w:space="0" w:color="auto"/>
      <w:shd w:val="clear" w:color="auto" w:fill="DDDDDD"/>
    </w:rPr>
  </w:style>
  <w:style w:type="paragraph" w:styleId="NormalWeb">
    <w:name w:val="Normal (Web)"/>
    <w:basedOn w:val="Normal"/>
    <w:uiPriority w:val="99"/>
    <w:semiHidden/>
    <w:unhideWhenUsed/>
    <w:rsid w:val="00E15D7C"/>
    <w:rPr>
      <w:rFonts w:cs="Times New Roman"/>
      <w:szCs w:val="24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15D7C"/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15D7C"/>
  </w:style>
  <w:style w:type="paragraph" w:styleId="Retrait1religne">
    <w:name w:val="Body Text First Indent"/>
    <w:basedOn w:val="Corpsdetexte"/>
    <w:link w:val="Retrait1religneCar"/>
    <w:uiPriority w:val="99"/>
    <w:unhideWhenUsed/>
    <w:rsid w:val="00E15D7C"/>
    <w:pPr>
      <w:spacing w:after="200"/>
      <w:ind w:firstLine="284"/>
    </w:pPr>
  </w:style>
  <w:style w:type="character" w:customStyle="1" w:styleId="Retrait1religneCar">
    <w:name w:val="Retrait 1re ligne Car"/>
    <w:basedOn w:val="CorpsdetexteCar"/>
    <w:link w:val="Retrait1religne"/>
    <w:uiPriority w:val="99"/>
    <w:rsid w:val="00E15D7C"/>
  </w:style>
  <w:style w:type="paragraph" w:styleId="Retraitcorpsdetexte">
    <w:name w:val="Body Text Indent"/>
    <w:basedOn w:val="Normal"/>
    <w:link w:val="RetraitcorpsdetexteCar"/>
    <w:uiPriority w:val="99"/>
    <w:unhideWhenUsed/>
    <w:rsid w:val="00E15D7C"/>
    <w:pPr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E15D7C"/>
  </w:style>
  <w:style w:type="paragraph" w:styleId="Retraitcorpsdetexte2">
    <w:name w:val="Body Text Indent 2"/>
    <w:basedOn w:val="Normal"/>
    <w:link w:val="Retraitcorpsdetexte2Car"/>
    <w:uiPriority w:val="99"/>
    <w:unhideWhenUsed/>
    <w:rsid w:val="00E15D7C"/>
    <w:pPr>
      <w:spacing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E15D7C"/>
  </w:style>
  <w:style w:type="paragraph" w:styleId="Retraitcorpsdetexte3">
    <w:name w:val="Body Text Indent 3"/>
    <w:basedOn w:val="Normal"/>
    <w:link w:val="Retraitcorpsdetexte3Car"/>
    <w:uiPriority w:val="99"/>
    <w:unhideWhenUsed/>
    <w:rsid w:val="00E15D7C"/>
    <w:pPr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15D7C"/>
    <w:rPr>
      <w:sz w:val="16"/>
      <w:szCs w:val="16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qFormat/>
    <w:rsid w:val="00E15D7C"/>
    <w:pPr>
      <w:spacing w:after="200"/>
      <w:ind w:left="284" w:firstLine="284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15D7C"/>
  </w:style>
  <w:style w:type="paragraph" w:styleId="AdresseHTML">
    <w:name w:val="HTML Address"/>
    <w:basedOn w:val="Normal"/>
    <w:link w:val="AdresseHTMLCar"/>
    <w:uiPriority w:val="99"/>
    <w:unhideWhenUsed/>
    <w:rsid w:val="00A01805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rsid w:val="00A01805"/>
    <w:rPr>
      <w:rFonts w:ascii="Konstanz" w:hAnsi="Konstanz"/>
      <w:i/>
      <w:iCs/>
    </w:rPr>
  </w:style>
  <w:style w:type="character" w:styleId="Appelnotedebasdep">
    <w:name w:val="footnote reference"/>
    <w:basedOn w:val="Policepardfaut"/>
    <w:uiPriority w:val="99"/>
    <w:semiHidden/>
    <w:unhideWhenUsed/>
    <w:rsid w:val="00BD6161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AF1709"/>
    <w:rPr>
      <w:color w:val="666666"/>
    </w:rPr>
  </w:style>
  <w:style w:type="paragraph" w:styleId="Notedebasdepage">
    <w:name w:val="footnote text"/>
    <w:basedOn w:val="Normal"/>
    <w:link w:val="NotedebasdepageCar"/>
    <w:uiPriority w:val="99"/>
    <w:unhideWhenUsed/>
    <w:rsid w:val="003474DF"/>
    <w:pPr>
      <w:spacing w:after="0" w:line="240" w:lineRule="auto"/>
      <w:jc w:val="left"/>
    </w:pPr>
    <w:rPr>
      <w:rFonts w:asciiTheme="minorHAnsi" w:eastAsia="Calibri" w:hAnsiTheme="minorHAnsi" w:cs="Times New Roman"/>
      <w:color w:val="auto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3474DF"/>
    <w:rPr>
      <w:rFonts w:asciiTheme="minorHAnsi" w:eastAsia="Calibri" w:hAnsiTheme="minorHAnsi" w:cs="Times New Roman"/>
      <w:color w:val="auto"/>
      <w:sz w:val="20"/>
      <w:szCs w:val="20"/>
      <w:lang w:eastAsia="fr-FR"/>
    </w:rPr>
  </w:style>
  <w:style w:type="character" w:styleId="Numrodeligne">
    <w:name w:val="line number"/>
    <w:basedOn w:val="Policepardfaut"/>
    <w:uiPriority w:val="99"/>
    <w:semiHidden/>
    <w:unhideWhenUsed/>
    <w:rsid w:val="00AE29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1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17_RESSOURCES_COMMUNES\Mallette_graphique\Modeles_documents\_Word_gabari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F340307BB1E4F1CA534A481E7E3AD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0A0E46-B39C-4417-8B8F-7CD5BBABA7EC}"/>
      </w:docPartPr>
      <w:docPartBody>
        <w:p w:rsidR="00174D49" w:rsidRDefault="00021668" w:rsidP="00021668">
          <w:pPr>
            <w:pStyle w:val="8F340307BB1E4F1CA534A481E7E3AD1A1"/>
          </w:pPr>
          <w:r w:rsidRPr="00AE29A0">
            <w:rPr>
              <w:rStyle w:val="Textedelespacerserv"/>
              <w:i/>
              <w:iCs/>
              <w:color w:val="E97132" w:themeColor="accent2"/>
              <w:szCs w:val="20"/>
            </w:rPr>
            <w:t>Cliquez ou appuyez ici pour entrer du texte.</w:t>
          </w:r>
        </w:p>
      </w:docPartBody>
    </w:docPart>
    <w:docPart>
      <w:docPartPr>
        <w:name w:val="4A613D14676240B3B684C4A9042FF1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4487B7-2F81-4718-9D37-6B7DEE3718A7}"/>
      </w:docPartPr>
      <w:docPartBody>
        <w:p w:rsidR="00174D49" w:rsidRDefault="00EE4B70" w:rsidP="00EE4B70">
          <w:pPr>
            <w:pStyle w:val="4A613D14676240B3B684C4A9042FF1C2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6D680E3E8854CA8B94CCC164A8B6C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70FF99-F5B6-4919-972E-3920F7927DC2}"/>
      </w:docPartPr>
      <w:docPartBody>
        <w:p w:rsidR="00827D70" w:rsidRDefault="00746640" w:rsidP="00746640">
          <w:pPr>
            <w:pStyle w:val="A6D680E3E8854CA8B94CCC164A8B6CDC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1CB0223896342748C9E9EBEE62E9C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7C5749-E452-47E3-AB10-00758446BB8D}"/>
      </w:docPartPr>
      <w:docPartBody>
        <w:p w:rsidR="00827D70" w:rsidRDefault="00021668" w:rsidP="00021668">
          <w:pPr>
            <w:pStyle w:val="71CB0223896342748C9E9EBEE62E9C8D1"/>
          </w:pPr>
          <w:r w:rsidRPr="00AE29A0">
            <w:rPr>
              <w:rStyle w:val="Textedelespacerserv"/>
              <w:i/>
              <w:iCs/>
              <w:color w:val="E97132" w:themeColor="accent2"/>
              <w:szCs w:val="20"/>
            </w:rPr>
            <w:t>Cliquez ici pour entrer du texte.</w:t>
          </w:r>
        </w:p>
      </w:docPartBody>
    </w:docPart>
    <w:docPart>
      <w:docPartPr>
        <w:name w:val="BCB8D5FDA92144D5A7F40E4A0FD19C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503EE5-D3AA-44A5-8684-298E716713D1}"/>
      </w:docPartPr>
      <w:docPartBody>
        <w:p w:rsidR="000C5C78" w:rsidRDefault="00021668" w:rsidP="00021668">
          <w:pPr>
            <w:pStyle w:val="BCB8D5FDA92144D5A7F40E4A0FD19CCE1"/>
          </w:pPr>
          <w:r w:rsidRPr="00AE29A0">
            <w:rPr>
              <w:rStyle w:val="Textedelespacerserv"/>
              <w:i/>
              <w:iCs/>
              <w:color w:val="E97132" w:themeColor="accent2"/>
              <w:szCs w:val="20"/>
            </w:rPr>
            <w:t>Cliquez ou appuyez ici pour entrer du texte.</w:t>
          </w:r>
        </w:p>
      </w:docPartBody>
    </w:docPart>
    <w:docPart>
      <w:docPartPr>
        <w:name w:val="35CEA817E9904C618E14166B422073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674B3A-EC83-4BF8-A30C-D500FB5F2898}"/>
      </w:docPartPr>
      <w:docPartBody>
        <w:p w:rsidR="000C5C78" w:rsidRDefault="00021668" w:rsidP="00021668">
          <w:pPr>
            <w:pStyle w:val="35CEA817E9904C618E14166B4220736B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018FCDB77BB4E159984BB67296C38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FF729D-52AE-426F-834C-B8F8545692E4}"/>
      </w:docPartPr>
      <w:docPartBody>
        <w:p w:rsidR="000C5C78" w:rsidRDefault="00021668" w:rsidP="00021668">
          <w:pPr>
            <w:pStyle w:val="C018FCDB77BB4E159984BB67296C3817"/>
          </w:pPr>
          <w:r w:rsidRPr="00AE29A0">
            <w:rPr>
              <w:rStyle w:val="Textedelespacerserv"/>
              <w:i/>
              <w:iCs/>
              <w:color w:val="E97132" w:themeColor="accent2"/>
              <w:szCs w:val="20"/>
            </w:rPr>
            <w:t>Cliquez ici pour entrer du texte.</w:t>
          </w:r>
        </w:p>
      </w:docPartBody>
    </w:docPart>
    <w:docPart>
      <w:docPartPr>
        <w:name w:val="5203CB2281E546C19A1A0A093159E1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4ACB72-1613-4189-9493-544B40C20052}"/>
      </w:docPartPr>
      <w:docPartBody>
        <w:p w:rsidR="000C5C78" w:rsidRDefault="00021668" w:rsidP="00021668">
          <w:pPr>
            <w:pStyle w:val="5203CB2281E546C19A1A0A093159E1EE"/>
          </w:pPr>
          <w:r w:rsidRPr="00AE29A0">
            <w:rPr>
              <w:rStyle w:val="Textedelespacerserv"/>
              <w:i/>
              <w:iCs/>
              <w:color w:val="E97132" w:themeColor="accent2"/>
              <w:szCs w:val="20"/>
            </w:rPr>
            <w:t>Cliquez ici pour entrer du texte.</w:t>
          </w:r>
        </w:p>
      </w:docPartBody>
    </w:docPart>
    <w:docPart>
      <w:docPartPr>
        <w:name w:val="D6B3E40DEAE2473DBC716C8BE4B676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D31AFB-C9DC-422F-8CAC-DD4A36DEB39E}"/>
      </w:docPartPr>
      <w:docPartBody>
        <w:p w:rsidR="000C5C78" w:rsidRDefault="00021668" w:rsidP="00021668">
          <w:pPr>
            <w:pStyle w:val="D6B3E40DEAE2473DBC716C8BE4B6762E"/>
          </w:pPr>
          <w:r w:rsidRPr="00AE29A0">
            <w:rPr>
              <w:rStyle w:val="Textedelespacerserv"/>
              <w:i/>
              <w:iCs/>
              <w:color w:val="E97132" w:themeColor="accent2"/>
              <w:szCs w:val="20"/>
            </w:rPr>
            <w:t>Cliquez ici pour entrer du texte.</w:t>
          </w:r>
        </w:p>
      </w:docPartBody>
    </w:docPart>
    <w:docPart>
      <w:docPartPr>
        <w:name w:val="C9F7FFE85E0B46E0A527C93EF1A297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7FEA65-EA04-48BB-8305-35E046067064}"/>
      </w:docPartPr>
      <w:docPartBody>
        <w:p w:rsidR="000C5C78" w:rsidRDefault="00021668" w:rsidP="00021668">
          <w:pPr>
            <w:pStyle w:val="C9F7FFE85E0B46E0A527C93EF1A2973A"/>
          </w:pPr>
          <w:r w:rsidRPr="00AE29A0">
            <w:rPr>
              <w:rStyle w:val="Textedelespacerserv"/>
              <w:i/>
              <w:iCs/>
              <w:color w:val="E97132" w:themeColor="accent2"/>
              <w:szCs w:val="20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nstanz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 Black">
    <w:altName w:val="Calibri"/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B14"/>
    <w:rsid w:val="00021668"/>
    <w:rsid w:val="000C5C78"/>
    <w:rsid w:val="00174D49"/>
    <w:rsid w:val="00195E15"/>
    <w:rsid w:val="002A6202"/>
    <w:rsid w:val="00324156"/>
    <w:rsid w:val="004D7161"/>
    <w:rsid w:val="005B5D0D"/>
    <w:rsid w:val="005E2049"/>
    <w:rsid w:val="00746640"/>
    <w:rsid w:val="00824D5A"/>
    <w:rsid w:val="00827D70"/>
    <w:rsid w:val="008E20DE"/>
    <w:rsid w:val="009E4391"/>
    <w:rsid w:val="00AD2B64"/>
    <w:rsid w:val="00C623C9"/>
    <w:rsid w:val="00CE797C"/>
    <w:rsid w:val="00CF7B14"/>
    <w:rsid w:val="00DD6D55"/>
    <w:rsid w:val="00E81C4C"/>
    <w:rsid w:val="00EE4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21668"/>
    <w:rPr>
      <w:color w:val="666666"/>
    </w:rPr>
  </w:style>
  <w:style w:type="paragraph" w:customStyle="1" w:styleId="4A613D14676240B3B684C4A9042FF1C2">
    <w:name w:val="4A613D14676240B3B684C4A9042FF1C2"/>
    <w:rsid w:val="00EE4B70"/>
  </w:style>
  <w:style w:type="paragraph" w:customStyle="1" w:styleId="A6D680E3E8854CA8B94CCC164A8B6CDC">
    <w:name w:val="A6D680E3E8854CA8B94CCC164A8B6CDC"/>
    <w:rsid w:val="00746640"/>
  </w:style>
  <w:style w:type="paragraph" w:customStyle="1" w:styleId="71CB0223896342748C9E9EBEE62E9C8D1">
    <w:name w:val="71CB0223896342748C9E9EBEE62E9C8D1"/>
    <w:rsid w:val="00021668"/>
    <w:pPr>
      <w:spacing w:after="0" w:line="252" w:lineRule="auto"/>
    </w:pPr>
    <w:rPr>
      <w:rFonts w:ascii="Arial" w:hAnsi="Arial"/>
      <w:color w:val="156082" w:themeColor="accent1"/>
      <w:kern w:val="0"/>
      <w:sz w:val="20"/>
      <w:szCs w:val="21"/>
      <w:lang w:eastAsia="en-US"/>
      <w14:ligatures w14:val="none"/>
    </w:rPr>
  </w:style>
  <w:style w:type="paragraph" w:customStyle="1" w:styleId="8F340307BB1E4F1CA534A481E7E3AD1A1">
    <w:name w:val="8F340307BB1E4F1CA534A481E7E3AD1A1"/>
    <w:rsid w:val="00021668"/>
    <w:pPr>
      <w:spacing w:after="0" w:line="252" w:lineRule="auto"/>
    </w:pPr>
    <w:rPr>
      <w:rFonts w:ascii="Arial" w:hAnsi="Arial"/>
      <w:color w:val="156082" w:themeColor="accent1"/>
      <w:kern w:val="0"/>
      <w:sz w:val="20"/>
      <w:szCs w:val="21"/>
      <w:lang w:eastAsia="en-US"/>
      <w14:ligatures w14:val="none"/>
    </w:rPr>
  </w:style>
  <w:style w:type="paragraph" w:customStyle="1" w:styleId="BCB8D5FDA92144D5A7F40E4A0FD19CCE1">
    <w:name w:val="BCB8D5FDA92144D5A7F40E4A0FD19CCE1"/>
    <w:rsid w:val="00021668"/>
    <w:pPr>
      <w:spacing w:after="120" w:line="252" w:lineRule="auto"/>
      <w:jc w:val="both"/>
    </w:pPr>
    <w:rPr>
      <w:rFonts w:ascii="Arial" w:hAnsi="Arial"/>
      <w:color w:val="156082" w:themeColor="accent1"/>
      <w:kern w:val="0"/>
      <w:sz w:val="20"/>
      <w:szCs w:val="21"/>
      <w:lang w:eastAsia="en-US"/>
      <w14:ligatures w14:val="none"/>
    </w:rPr>
  </w:style>
  <w:style w:type="paragraph" w:customStyle="1" w:styleId="35CEA817E9904C618E14166B4220736B">
    <w:name w:val="35CEA817E9904C618E14166B4220736B"/>
    <w:rsid w:val="00021668"/>
  </w:style>
  <w:style w:type="paragraph" w:customStyle="1" w:styleId="C018FCDB77BB4E159984BB67296C3817">
    <w:name w:val="C018FCDB77BB4E159984BB67296C3817"/>
    <w:rsid w:val="00021668"/>
  </w:style>
  <w:style w:type="paragraph" w:customStyle="1" w:styleId="5203CB2281E546C19A1A0A093159E1EE">
    <w:name w:val="5203CB2281E546C19A1A0A093159E1EE"/>
    <w:rsid w:val="00021668"/>
  </w:style>
  <w:style w:type="paragraph" w:customStyle="1" w:styleId="D6B3E40DEAE2473DBC716C8BE4B6762E">
    <w:name w:val="D6B3E40DEAE2473DBC716C8BE4B6762E"/>
    <w:rsid w:val="00021668"/>
  </w:style>
  <w:style w:type="paragraph" w:customStyle="1" w:styleId="C9F7FFE85E0B46E0A527C93EF1A2973A">
    <w:name w:val="C9F7FFE85E0B46E0A527C93EF1A2973A"/>
    <w:rsid w:val="000216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_CDG2024v2">
  <a:themeElements>
    <a:clrScheme name="Personnalisé 1">
      <a:dk1>
        <a:srgbClr val="003541"/>
      </a:dk1>
      <a:lt1>
        <a:srgbClr val="DDDDDD"/>
      </a:lt1>
      <a:dk2>
        <a:srgbClr val="FA4B4B"/>
      </a:dk2>
      <a:lt2>
        <a:srgbClr val="96DCD2"/>
      </a:lt2>
      <a:accent1>
        <a:srgbClr val="003541"/>
      </a:accent1>
      <a:accent2>
        <a:srgbClr val="FFAA32"/>
      </a:accent2>
      <a:accent3>
        <a:srgbClr val="96DCD2"/>
      </a:accent3>
      <a:accent4>
        <a:srgbClr val="FA4B4B"/>
      </a:accent4>
      <a:accent5>
        <a:srgbClr val="003541"/>
      </a:accent5>
      <a:accent6>
        <a:srgbClr val="FFAA32"/>
      </a:accent6>
      <a:hlink>
        <a:srgbClr val="FFAA32"/>
      </a:hlink>
      <a:folHlink>
        <a:srgbClr val="003541"/>
      </a:folHlink>
    </a:clrScheme>
    <a:fontScheme name="Personnalisé 2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1B914-3D15-4253-9876-2E9E2F995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_Word_gabarit.dotx</Template>
  <TotalTime>11</TotalTime>
  <Pages>1</Pages>
  <Words>159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CDG 34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 Sabrina</dc:creator>
  <cp:keywords/>
  <dc:description/>
  <cp:lastModifiedBy>ROGE Sabrina</cp:lastModifiedBy>
  <cp:revision>4</cp:revision>
  <dcterms:created xsi:type="dcterms:W3CDTF">2026-05-21T09:14:00Z</dcterms:created>
  <dcterms:modified xsi:type="dcterms:W3CDTF">2026-05-27T09:53:00Z</dcterms:modified>
</cp:coreProperties>
</file>