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022C" w14:textId="21F6907F" w:rsidR="00DD413A" w:rsidRPr="00637E66" w:rsidRDefault="00DD413A" w:rsidP="00CC4ED5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07C13" wp14:editId="521CB77E">
            <wp:simplePos x="0" y="0"/>
            <wp:positionH relativeFrom="margin">
              <wp:align>right</wp:align>
            </wp:positionH>
            <wp:positionV relativeFrom="paragraph">
              <wp:posOffset>129003</wp:posOffset>
            </wp:positionV>
            <wp:extent cx="6476665" cy="764540"/>
            <wp:effectExtent l="0" t="0" r="63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666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15FDE9D" w14:textId="4E412724" w:rsidR="00BD6161" w:rsidRPr="00434601" w:rsidRDefault="00434601" w:rsidP="00CC4ED5">
      <w:pPr>
        <w:pStyle w:val="Titre2"/>
        <w:spacing w:line="252" w:lineRule="auto"/>
        <w:rPr>
          <w:rFonts w:ascii="Arial Black" w:hAnsi="Arial Black"/>
          <w:b w:val="0"/>
          <w:bCs/>
        </w:rPr>
      </w:pPr>
      <w:r>
        <w:rPr>
          <w:rFonts w:ascii="Arial Black" w:hAnsi="Arial Black"/>
          <w:b w:val="0"/>
          <w:bCs/>
        </w:rPr>
        <w:t>SAISINE DU CST</w:t>
      </w:r>
      <w:r>
        <w:rPr>
          <w:rFonts w:ascii="Arial Black" w:hAnsi="Arial Black"/>
          <w:b w:val="0"/>
          <w:bCs/>
        </w:rPr>
        <w:br/>
      </w:r>
      <w:r w:rsidR="00CB57EC">
        <w:rPr>
          <w:sz w:val="28"/>
          <w:szCs w:val="24"/>
        </w:rPr>
        <w:t>SUPPRESSION D’EMPLOI</w:t>
      </w:r>
    </w:p>
    <w:p w14:paraId="6F7D313E" w14:textId="77777777" w:rsidR="00DD413A" w:rsidRPr="00637E66" w:rsidRDefault="00DD413A" w:rsidP="00CC4ED5">
      <w:pPr>
        <w:pStyle w:val="Sansinterligne"/>
        <w:rPr>
          <w:szCs w:val="18"/>
        </w:rPr>
      </w:pPr>
    </w:p>
    <w:p w14:paraId="12F92EC6" w14:textId="77777777" w:rsidR="00434601" w:rsidRPr="00BD5D3B" w:rsidRDefault="00434601" w:rsidP="00CC4ED5">
      <w:pPr>
        <w:pStyle w:val="Sansinterligne"/>
        <w:rPr>
          <w:szCs w:val="20"/>
        </w:rPr>
      </w:pPr>
    </w:p>
    <w:p w14:paraId="78258C41" w14:textId="7A1A917D" w:rsidR="0044049B" w:rsidRPr="0044049B" w:rsidRDefault="0044049B" w:rsidP="0044049B">
      <w:pPr>
        <w:pStyle w:val="Sansinterligne"/>
        <w:rPr>
          <w:rFonts w:cs="Arial"/>
          <w:b/>
          <w:szCs w:val="20"/>
        </w:rPr>
      </w:pPr>
      <w:r w:rsidRPr="0044049B">
        <w:rPr>
          <w:rFonts w:cs="Arial"/>
          <w:b/>
        </w:rPr>
        <w:t>COLLECTIVITÉ</w:t>
      </w:r>
      <w:r w:rsidRPr="0044049B">
        <w:rPr>
          <w:rFonts w:cs="Arial"/>
          <w:b/>
          <w:szCs w:val="20"/>
        </w:rPr>
        <w:t xml:space="preserve"> : </w:t>
      </w:r>
    </w:p>
    <w:p w14:paraId="25C05265" w14:textId="2137E3A9" w:rsidR="00434601" w:rsidRPr="00BD5D3B" w:rsidRDefault="00434601" w:rsidP="0044049B">
      <w:pPr>
        <w:pStyle w:val="Sansinterligne"/>
        <w:rPr>
          <w:szCs w:val="20"/>
        </w:rPr>
      </w:pPr>
      <w:r w:rsidRPr="00BD5D3B">
        <w:rPr>
          <w:szCs w:val="20"/>
        </w:rPr>
        <w:t xml:space="preserve">NOM : </w:t>
      </w:r>
      <w:sdt>
        <w:sdtPr>
          <w:rPr>
            <w:szCs w:val="20"/>
          </w:rPr>
          <w:id w:val="389544074"/>
          <w:placeholder>
            <w:docPart w:val="A6D680E3E8854CA8B94CCC164A8B6CDC"/>
          </w:placeholder>
        </w:sdtPr>
        <w:sdtContent>
          <w:sdt>
            <w:sdtPr>
              <w:rPr>
                <w:b/>
                <w:szCs w:val="20"/>
              </w:rPr>
              <w:id w:val="-1817243017"/>
              <w:placeholder>
                <w:docPart w:val="71CB0223896342748C9E9EBEE62E9C8D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</w:p>
    <w:p w14:paraId="17377E37" w14:textId="663EB4E3" w:rsidR="00CB57EC" w:rsidRDefault="00CB57EC" w:rsidP="00CC4ED5">
      <w:pPr>
        <w:pStyle w:val="Sansinterligne"/>
        <w:rPr>
          <w:szCs w:val="20"/>
        </w:rPr>
      </w:pPr>
      <w:r>
        <w:rPr>
          <w:szCs w:val="20"/>
        </w:rPr>
        <w:t xml:space="preserve">Adresse : </w:t>
      </w:r>
      <w:sdt>
        <w:sdtPr>
          <w:rPr>
            <w:b/>
            <w:szCs w:val="20"/>
          </w:rPr>
          <w:id w:val="923542824"/>
          <w:placeholder>
            <w:docPart w:val="6B0831D157074577B5AE2D2873B1C2A5"/>
          </w:placeholder>
          <w:showingPlcHdr/>
          <w:text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0724AE78" w14:textId="6E719A40" w:rsidR="00434601" w:rsidRPr="00BD5D3B" w:rsidRDefault="00434601" w:rsidP="00CC4ED5">
      <w:pPr>
        <w:pStyle w:val="Sansinterligne"/>
        <w:rPr>
          <w:szCs w:val="20"/>
        </w:rPr>
      </w:pPr>
      <w:r w:rsidRPr="00BD5D3B">
        <w:rPr>
          <w:szCs w:val="20"/>
        </w:rPr>
        <w:t xml:space="preserve">Courriel : </w:t>
      </w:r>
      <w:sdt>
        <w:sdtPr>
          <w:rPr>
            <w:szCs w:val="20"/>
          </w:rPr>
          <w:id w:val="-516078389"/>
          <w:placeholder>
            <w:docPart w:val="0A325E772D164D8F9519A6E8BC05DFAE"/>
          </w:placeholder>
        </w:sdtPr>
        <w:sdtContent>
          <w:sdt>
            <w:sdtPr>
              <w:rPr>
                <w:b/>
                <w:szCs w:val="20"/>
              </w:rPr>
              <w:id w:val="1965927287"/>
              <w:placeholder>
                <w:docPart w:val="14D357FCB88D4895BB508576C8A77782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Pr="00BD5D3B">
        <w:rPr>
          <w:szCs w:val="20"/>
        </w:rPr>
        <w:t xml:space="preserve">Téléphone : </w:t>
      </w:r>
      <w:sdt>
        <w:sdtPr>
          <w:rPr>
            <w:szCs w:val="20"/>
          </w:rPr>
          <w:id w:val="-1930029953"/>
          <w:placeholder>
            <w:docPart w:val="4EC0FB629BD34E6FA91240180A087DC5"/>
          </w:placeholder>
        </w:sdtPr>
        <w:sdtContent>
          <w:sdt>
            <w:sdtPr>
              <w:rPr>
                <w:b/>
                <w:szCs w:val="20"/>
              </w:rPr>
              <w:id w:val="-672025341"/>
              <w:placeholder>
                <w:docPart w:val="73F8D54ED0DA4075BE7955FE6A2B187F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</w:p>
    <w:p w14:paraId="53F7CAB0" w14:textId="77777777" w:rsidR="00434601" w:rsidRPr="00CC4ED5" w:rsidRDefault="00434601" w:rsidP="0044049B">
      <w:pPr>
        <w:pStyle w:val="Sansinterligne"/>
        <w:rPr>
          <w:sz w:val="16"/>
          <w:szCs w:val="16"/>
        </w:rPr>
      </w:pPr>
    </w:p>
    <w:p w14:paraId="4B253592" w14:textId="0EBD1530" w:rsidR="00C3584E" w:rsidRDefault="0044049B" w:rsidP="0044049B">
      <w:pPr>
        <w:pStyle w:val="Sansinterligne"/>
        <w:pBdr>
          <w:top w:val="single" w:sz="4" w:space="1" w:color="A5A5A5" w:themeColor="background1" w:themeShade="BF"/>
        </w:pBdr>
        <w:rPr>
          <w:rFonts w:cs="Arial"/>
          <w:szCs w:val="20"/>
        </w:rPr>
      </w:pPr>
      <w:r>
        <w:rPr>
          <w:rFonts w:cs="Arial"/>
          <w:b/>
          <w:bCs/>
          <w:szCs w:val="20"/>
        </w:rPr>
        <w:br/>
        <w:t>INFORMATIONS SUR LE POSTE</w:t>
      </w:r>
      <w:r w:rsidR="00434601" w:rsidRPr="00BD5D3B">
        <w:rPr>
          <w:rFonts w:cs="Arial"/>
          <w:b/>
          <w:bCs/>
          <w:szCs w:val="20"/>
        </w:rPr>
        <w:t xml:space="preserve"> : </w:t>
      </w:r>
      <w:r w:rsidR="00434601" w:rsidRPr="00BD5D3B">
        <w:rPr>
          <w:rFonts w:cs="Arial"/>
          <w:szCs w:val="20"/>
        </w:rPr>
        <w:tab/>
      </w:r>
    </w:p>
    <w:p w14:paraId="3F93D9AC" w14:textId="292232C3" w:rsidR="0044049B" w:rsidRPr="00BD5D3B" w:rsidRDefault="0044049B" w:rsidP="0044049B">
      <w:pPr>
        <w:pStyle w:val="Sansinterligne"/>
        <w:rPr>
          <w:szCs w:val="20"/>
        </w:rPr>
      </w:pPr>
      <w:r>
        <w:rPr>
          <w:szCs w:val="20"/>
        </w:rPr>
        <w:t>Nature du poste (grade)</w:t>
      </w:r>
      <w:r w:rsidRPr="00BD5D3B">
        <w:rPr>
          <w:szCs w:val="20"/>
        </w:rPr>
        <w:t xml:space="preserve"> : </w:t>
      </w:r>
      <w:sdt>
        <w:sdtPr>
          <w:rPr>
            <w:szCs w:val="20"/>
          </w:rPr>
          <w:id w:val="-785581912"/>
          <w:placeholder>
            <w:docPart w:val="35CEA817E9904C618E14166B4220736B"/>
          </w:placeholder>
        </w:sdtPr>
        <w:sdtContent>
          <w:sdt>
            <w:sdtPr>
              <w:rPr>
                <w:b/>
                <w:szCs w:val="20"/>
              </w:rPr>
              <w:id w:val="-1102947276"/>
              <w:placeholder>
                <w:docPart w:val="C018FCDB77BB4E159984BB67296C3817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</w:p>
    <w:p w14:paraId="26127D6B" w14:textId="77280716" w:rsidR="0044049B" w:rsidRDefault="0044049B" w:rsidP="0044049B">
      <w:pPr>
        <w:pStyle w:val="Sansinterligne"/>
        <w:rPr>
          <w:szCs w:val="20"/>
        </w:rPr>
      </w:pPr>
      <w:r>
        <w:rPr>
          <w:szCs w:val="20"/>
        </w:rPr>
        <w:t xml:space="preserve">Durée hebdomadaire : </w:t>
      </w:r>
      <w:sdt>
        <w:sdtPr>
          <w:rPr>
            <w:b/>
            <w:szCs w:val="20"/>
          </w:rPr>
          <w:id w:val="-1972736097"/>
          <w:placeholder>
            <w:docPart w:val="1B035A407405412DB3FB3683FF23093E"/>
          </w:placeholder>
          <w:showingPlcHdr/>
          <w:text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2EBCC5EB" w14:textId="77777777" w:rsidR="00CC4ED5" w:rsidRPr="0044049B" w:rsidRDefault="00CC4ED5" w:rsidP="0044049B">
      <w:pPr>
        <w:pStyle w:val="Sansinterligne"/>
        <w:rPr>
          <w:sz w:val="16"/>
          <w:szCs w:val="16"/>
        </w:rPr>
      </w:pPr>
    </w:p>
    <w:p w14:paraId="464BE43F" w14:textId="27C87ADD" w:rsidR="00C3584E" w:rsidRPr="00BD5D3B" w:rsidRDefault="0044049B" w:rsidP="0044049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  <w:r w:rsidRPr="0044049B">
        <w:rPr>
          <w:sz w:val="16"/>
          <w:szCs w:val="16"/>
        </w:rPr>
        <w:br/>
      </w:r>
      <w:r w:rsidR="00734977">
        <w:rPr>
          <w:b/>
          <w:bCs/>
          <w:szCs w:val="20"/>
        </w:rPr>
        <w:t>MOTIF DE LA SUPPRESSION</w:t>
      </w:r>
      <w:r w:rsidR="00734977" w:rsidRPr="00BD5D3B">
        <w:rPr>
          <w:b/>
          <w:bCs/>
          <w:szCs w:val="20"/>
        </w:rPr>
        <w:t xml:space="preserve"> : </w:t>
      </w:r>
    </w:p>
    <w:p w14:paraId="6E885D8F" w14:textId="77777777" w:rsidR="000A06DD" w:rsidRPr="00BD5D3B" w:rsidRDefault="000A06DD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  <w:sectPr w:rsidR="000A06DD" w:rsidRPr="00BD5D3B" w:rsidSect="00637E66">
          <w:headerReference w:type="default" r:id="rId9"/>
          <w:footerReference w:type="default" r:id="rId10"/>
          <w:type w:val="continuous"/>
          <w:pgSz w:w="11906" w:h="16838" w:code="9"/>
          <w:pgMar w:top="851" w:right="851" w:bottom="851" w:left="851" w:header="284" w:footer="284" w:gutter="0"/>
          <w:cols w:space="708"/>
          <w:docGrid w:linePitch="360"/>
        </w:sectPr>
      </w:pPr>
    </w:p>
    <w:p w14:paraId="688024B8" w14:textId="5FF2C269" w:rsidR="00C3584E" w:rsidRDefault="000A06DD" w:rsidP="00CC4ED5">
      <w:pPr>
        <w:pStyle w:val="Sansinterligne"/>
        <w:rPr>
          <w:szCs w:val="20"/>
        </w:rPr>
      </w:pPr>
      <w:r w:rsidRPr="00BD5D3B">
        <w:rPr>
          <w:rFonts w:ascii="Segoe UI Symbol" w:eastAsia="MS Gothic" w:hAnsi="Segoe UI Symbol" w:cs="Segoe UI Symbol"/>
          <w:szCs w:val="20"/>
        </w:rPr>
        <w:t>☐</w:t>
      </w:r>
      <w:r w:rsidRPr="00BD5D3B">
        <w:rPr>
          <w:rFonts w:cs="Arial"/>
          <w:szCs w:val="20"/>
        </w:rPr>
        <w:t xml:space="preserve"> </w:t>
      </w:r>
      <w:r w:rsidR="00CB57EC">
        <w:rPr>
          <w:szCs w:val="20"/>
        </w:rPr>
        <w:t>Démission</w:t>
      </w:r>
    </w:p>
    <w:p w14:paraId="31BA827E" w14:textId="77777777" w:rsidR="00CB57EC" w:rsidRPr="00BD5D3B" w:rsidRDefault="00000000" w:rsidP="00CB57EC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2080325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57EC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CB57EC" w:rsidRPr="00BD5D3B">
        <w:rPr>
          <w:rFonts w:cs="Arial"/>
          <w:szCs w:val="20"/>
        </w:rPr>
        <w:t xml:space="preserve"> </w:t>
      </w:r>
      <w:r w:rsidR="00CB57EC">
        <w:rPr>
          <w:rFonts w:cs="Arial"/>
          <w:szCs w:val="20"/>
        </w:rPr>
        <w:t>Poste vacant / non pourvu</w:t>
      </w:r>
    </w:p>
    <w:p w14:paraId="08E21F6B" w14:textId="77777777" w:rsidR="00CB57EC" w:rsidRDefault="00000000" w:rsidP="00CC4ED5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-2129470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CB57EC">
        <w:rPr>
          <w:szCs w:val="20"/>
        </w:rPr>
        <w:t>Départ à la retraite</w:t>
      </w:r>
      <w:r w:rsidR="00CB57EC">
        <w:rPr>
          <w:szCs w:val="20"/>
        </w:rPr>
        <w:tab/>
      </w:r>
    </w:p>
    <w:p w14:paraId="5B2CF7E5" w14:textId="11FCEBD9" w:rsidR="00CB57EC" w:rsidRDefault="00000000" w:rsidP="00CC4ED5">
      <w:pPr>
        <w:pStyle w:val="Sansinterligne"/>
        <w:rPr>
          <w:szCs w:val="20"/>
        </w:rPr>
        <w:sectPr w:rsidR="00CB57EC" w:rsidSect="00CB57EC">
          <w:type w:val="continuous"/>
          <w:pgSz w:w="11906" w:h="16838" w:code="9"/>
          <w:pgMar w:top="851" w:right="851" w:bottom="851" w:left="851" w:header="709" w:footer="284" w:gutter="0"/>
          <w:cols w:num="2" w:space="708"/>
          <w:docGrid w:linePitch="360"/>
        </w:sectPr>
      </w:pPr>
      <w:sdt>
        <w:sdtPr>
          <w:rPr>
            <w:rFonts w:cs="Arial"/>
            <w:szCs w:val="20"/>
          </w:rPr>
          <w:id w:val="1087733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6DD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A06DD" w:rsidRPr="00BD5D3B">
        <w:rPr>
          <w:rFonts w:cs="Arial"/>
          <w:szCs w:val="20"/>
        </w:rPr>
        <w:t xml:space="preserve"> </w:t>
      </w:r>
      <w:r w:rsidR="00CB57EC">
        <w:rPr>
          <w:szCs w:val="20"/>
        </w:rPr>
        <w:t xml:space="preserve">Autre : </w:t>
      </w:r>
      <w:sdt>
        <w:sdtPr>
          <w:rPr>
            <w:b/>
            <w:bCs/>
            <w:szCs w:val="20"/>
          </w:rPr>
          <w:id w:val="-51932047"/>
          <w:placeholder>
            <w:docPart w:val="8DC8DC7253AE49FC80BA6CC4BA37DC4A"/>
          </w:placeholder>
          <w:showingPlcHdr/>
          <w:text/>
        </w:sdtPr>
        <w:sdtContent>
          <w:r w:rsidR="00CB57EC"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1B799CB4" w14:textId="77777777" w:rsidR="0044049B" w:rsidRDefault="0044049B" w:rsidP="0044049B">
      <w:pPr>
        <w:pStyle w:val="Sansinterligne"/>
        <w:rPr>
          <w:bCs/>
          <w:i/>
          <w:iCs/>
          <w:szCs w:val="20"/>
          <w:u w:val="single"/>
        </w:rPr>
      </w:pPr>
    </w:p>
    <w:p w14:paraId="5FE95586" w14:textId="11DB0C75" w:rsidR="00CB57EC" w:rsidRPr="0044049B" w:rsidRDefault="00CB57EC" w:rsidP="0044049B">
      <w:pPr>
        <w:pStyle w:val="Sansinterligne"/>
        <w:rPr>
          <w:b/>
          <w:bCs/>
          <w:color w:val="FA4B4B" w:themeColor="text2"/>
        </w:rPr>
      </w:pPr>
      <w:r w:rsidRPr="0044049B">
        <w:rPr>
          <w:b/>
          <w:bCs/>
          <w:color w:val="FA4B4B" w:themeColor="text2"/>
        </w:rPr>
        <w:t>La suppression liée aux avancements de grade :</w:t>
      </w:r>
    </w:p>
    <w:p w14:paraId="578245ED" w14:textId="77777777" w:rsidR="00CB57EC" w:rsidRPr="0044049B" w:rsidRDefault="00CB57EC" w:rsidP="0044049B">
      <w:pPr>
        <w:pStyle w:val="Sansinterligne"/>
        <w:rPr>
          <w:i/>
          <w:iCs/>
          <w:color w:val="FA4B4B" w:themeColor="text2"/>
        </w:rPr>
      </w:pPr>
      <w:r w:rsidRPr="0044049B">
        <w:rPr>
          <w:i/>
          <w:iCs/>
          <w:color w:val="FA4B4B" w:themeColor="text2"/>
        </w:rPr>
        <w:t>La suppression d’emploi est une décision prise uniquement après avis du Comité Social Territorial (</w:t>
      </w:r>
      <w:hyperlink r:id="rId11" w:history="1">
        <w:r w:rsidRPr="0044049B">
          <w:rPr>
            <w:rStyle w:val="Lienhypertexte"/>
            <w:i/>
            <w:iCs/>
            <w:color w:val="FA4B4B" w:themeColor="text2"/>
            <w:u w:val="none"/>
          </w:rPr>
          <w:t xml:space="preserve"> En application des dispositions du L.542-3 du code général de la fonction publique)</w:t>
        </w:r>
      </w:hyperlink>
      <w:r w:rsidRPr="0044049B">
        <w:rPr>
          <w:i/>
          <w:iCs/>
          <w:color w:val="FA4B4B" w:themeColor="text2"/>
        </w:rPr>
        <w:t>.</w:t>
      </w:r>
    </w:p>
    <w:p w14:paraId="3BC17442" w14:textId="080836A6" w:rsidR="00CB57EC" w:rsidRPr="0044049B" w:rsidRDefault="00CB57EC" w:rsidP="0044049B">
      <w:pPr>
        <w:pStyle w:val="Sansinterligne"/>
        <w:rPr>
          <w:i/>
          <w:iCs/>
          <w:color w:val="FA4B4B" w:themeColor="text2"/>
        </w:rPr>
      </w:pPr>
      <w:r w:rsidRPr="0044049B">
        <w:rPr>
          <w:i/>
          <w:iCs/>
          <w:color w:val="FA4B4B" w:themeColor="text2"/>
        </w:rPr>
        <w:t>Cependant, « dans le cas où la suppression d’un emploi est la simple conséquence de la création</w:t>
      </w:r>
      <w:r w:rsidR="0044049B" w:rsidRPr="0044049B">
        <w:rPr>
          <w:i/>
          <w:iCs/>
          <w:color w:val="FA4B4B" w:themeColor="text2"/>
        </w:rPr>
        <w:t xml:space="preserve"> </w:t>
      </w:r>
      <w:r w:rsidRPr="0044049B">
        <w:rPr>
          <w:i/>
          <w:iCs/>
          <w:color w:val="FA4B4B" w:themeColor="text2"/>
        </w:rPr>
        <w:t>d’un emploi d’avancement destiné à un même fonctionnaire, il peut être admis de ne pas consulter</w:t>
      </w:r>
      <w:r w:rsidR="0044049B" w:rsidRPr="0044049B">
        <w:rPr>
          <w:i/>
          <w:iCs/>
          <w:color w:val="FA4B4B" w:themeColor="text2"/>
        </w:rPr>
        <w:t xml:space="preserve"> </w:t>
      </w:r>
      <w:r w:rsidRPr="0044049B">
        <w:rPr>
          <w:i/>
          <w:iCs/>
          <w:color w:val="FA4B4B" w:themeColor="text2"/>
        </w:rPr>
        <w:t>les membres du Comité Social Territorial » (Lettre de la Direction Générale des Collectivités Locales n°1 de juillet 1997). </w:t>
      </w:r>
    </w:p>
    <w:p w14:paraId="007A2579" w14:textId="672F05C3" w:rsidR="000A06DD" w:rsidRPr="0044049B" w:rsidRDefault="000A06DD" w:rsidP="0044049B">
      <w:pPr>
        <w:pStyle w:val="Sansinterligne"/>
        <w:sectPr w:rsidR="000A06DD" w:rsidRPr="0044049B" w:rsidSect="00CB57EC">
          <w:type w:val="continuous"/>
          <w:pgSz w:w="11906" w:h="16838" w:code="9"/>
          <w:pgMar w:top="851" w:right="851" w:bottom="851" w:left="851" w:header="709" w:footer="284" w:gutter="0"/>
          <w:cols w:space="708"/>
          <w:docGrid w:linePitch="360"/>
        </w:sectPr>
      </w:pPr>
    </w:p>
    <w:p w14:paraId="18AD7DEE" w14:textId="77777777" w:rsidR="00CB57EC" w:rsidRDefault="00CB57EC" w:rsidP="00CC4ED5">
      <w:pPr>
        <w:pStyle w:val="Sansinterligne"/>
        <w:rPr>
          <w:sz w:val="8"/>
          <w:szCs w:val="8"/>
        </w:rPr>
        <w:sectPr w:rsidR="00CB57EC" w:rsidSect="001250B6">
          <w:type w:val="continuous"/>
          <w:pgSz w:w="11906" w:h="16838" w:code="9"/>
          <w:pgMar w:top="851" w:right="851" w:bottom="851" w:left="851" w:header="709" w:footer="284" w:gutter="0"/>
          <w:cols w:space="708"/>
          <w:docGrid w:linePitch="360"/>
        </w:sectPr>
      </w:pPr>
    </w:p>
    <w:p w14:paraId="123FB71A" w14:textId="77777777" w:rsidR="00C3584E" w:rsidRPr="00014052" w:rsidRDefault="00C3584E" w:rsidP="00CC4ED5">
      <w:pPr>
        <w:pStyle w:val="Sansinterligne"/>
        <w:rPr>
          <w:sz w:val="8"/>
          <w:szCs w:val="8"/>
        </w:rPr>
      </w:pPr>
    </w:p>
    <w:p w14:paraId="14A6EE61" w14:textId="61568CDC" w:rsidR="00734977" w:rsidRDefault="00734977" w:rsidP="00CB57EC">
      <w:pPr>
        <w:pStyle w:val="Sansinterligne"/>
        <w:pBdr>
          <w:top w:val="single" w:sz="4" w:space="4" w:color="A5A5A5" w:themeColor="background1" w:themeShade="BF"/>
        </w:pBdr>
        <w:rPr>
          <w:b/>
          <w:bCs/>
          <w:szCs w:val="20"/>
        </w:rPr>
      </w:pPr>
      <w:r>
        <w:rPr>
          <w:b/>
          <w:bCs/>
          <w:szCs w:val="20"/>
        </w:rPr>
        <w:br/>
        <w:t>VOLONTE DE CREER UN AUTRE POSTE POUR PALIER A CETTE SUPPRESSION :</w:t>
      </w:r>
    </w:p>
    <w:p w14:paraId="4E2293D2" w14:textId="1B09F8C2" w:rsidR="00C3584E" w:rsidRDefault="00000000" w:rsidP="00CB57EC">
      <w:pPr>
        <w:pStyle w:val="Sansinterligne"/>
        <w:pBdr>
          <w:top w:val="single" w:sz="4" w:space="4" w:color="A5A5A5" w:themeColor="background1" w:themeShade="BF"/>
        </w:pBdr>
        <w:rPr>
          <w:szCs w:val="20"/>
        </w:rPr>
      </w:pPr>
      <w:sdt>
        <w:sdtPr>
          <w:rPr>
            <w:szCs w:val="20"/>
          </w:rPr>
          <w:id w:val="5558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Segoe UI Symbol" w:hAnsi="Segoe UI Symbol" w:cs="Segoe UI Symbol"/>
              <w:szCs w:val="20"/>
            </w:rPr>
            <w:t>☐</w:t>
          </w:r>
        </w:sdtContent>
      </w:sdt>
      <w:r w:rsidR="00BD5D3B" w:rsidRPr="00BD5D3B">
        <w:rPr>
          <w:szCs w:val="20"/>
        </w:rPr>
        <w:t xml:space="preserve">  </w:t>
      </w:r>
      <w:proofErr w:type="gramStart"/>
      <w:r w:rsidR="00734977">
        <w:rPr>
          <w:szCs w:val="20"/>
        </w:rPr>
        <w:t>oui</w:t>
      </w:r>
      <w:proofErr w:type="gramEnd"/>
      <w:r w:rsidR="00BD5D3B" w:rsidRPr="00BD5D3B">
        <w:rPr>
          <w:szCs w:val="20"/>
        </w:rPr>
        <w:tab/>
      </w:r>
      <w:r w:rsidR="00BD5D3B" w:rsidRPr="00BD5D3B">
        <w:rPr>
          <w:szCs w:val="20"/>
        </w:rPr>
        <w:tab/>
      </w:r>
      <w:sdt>
        <w:sdtPr>
          <w:rPr>
            <w:szCs w:val="20"/>
          </w:rPr>
          <w:id w:val="-1927488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BD5D3B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C3584E" w:rsidRPr="00BD5D3B">
        <w:rPr>
          <w:szCs w:val="20"/>
        </w:rPr>
        <w:t xml:space="preserve"> </w:t>
      </w:r>
      <w:r w:rsidR="00734977">
        <w:rPr>
          <w:szCs w:val="20"/>
        </w:rPr>
        <w:t>non</w:t>
      </w:r>
      <w:r w:rsidR="00BD5D3B" w:rsidRPr="00BD5D3B">
        <w:rPr>
          <w:szCs w:val="20"/>
        </w:rPr>
        <w:tab/>
      </w:r>
    </w:p>
    <w:p w14:paraId="0DECAEE4" w14:textId="3C82A1F7" w:rsidR="00734977" w:rsidRPr="00BD5D3B" w:rsidRDefault="00734977" w:rsidP="00CB57EC">
      <w:pPr>
        <w:pStyle w:val="Sansinterligne"/>
        <w:pBdr>
          <w:top w:val="single" w:sz="4" w:space="4" w:color="A5A5A5" w:themeColor="background1" w:themeShade="BF"/>
        </w:pBdr>
        <w:rPr>
          <w:szCs w:val="20"/>
        </w:rPr>
      </w:pPr>
      <w:r>
        <w:rPr>
          <w:szCs w:val="20"/>
        </w:rPr>
        <w:t>A préciser (grade, fonctions) :</w:t>
      </w:r>
      <w:r w:rsidRPr="00734977">
        <w:rPr>
          <w:szCs w:val="20"/>
        </w:rPr>
        <w:t xml:space="preserve"> </w:t>
      </w:r>
      <w:sdt>
        <w:sdtPr>
          <w:rPr>
            <w:szCs w:val="20"/>
          </w:rPr>
          <w:id w:val="1303588998"/>
          <w:placeholder>
            <w:docPart w:val="234877A1704843A2AEB89F03F7F74F14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1B018FB5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25F2C33C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55F11176" w14:textId="0877FAB3" w:rsidR="00C3584E" w:rsidRPr="0080234D" w:rsidRDefault="00734977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color w:val="FA4B4B" w:themeColor="text2"/>
          <w:szCs w:val="18"/>
          <w:u w:val="single"/>
        </w:rPr>
      </w:pPr>
      <w:r w:rsidRPr="0080234D">
        <w:rPr>
          <w:b/>
          <w:bCs/>
          <w:color w:val="FA4B4B" w:themeColor="text2"/>
          <w:szCs w:val="18"/>
          <w:u w:val="single"/>
        </w:rPr>
        <w:br/>
      </w:r>
      <w:r w:rsidR="00C3584E" w:rsidRPr="0080234D">
        <w:rPr>
          <w:b/>
          <w:bCs/>
          <w:color w:val="FA4B4B" w:themeColor="text2"/>
          <w:szCs w:val="18"/>
          <w:u w:val="single"/>
        </w:rPr>
        <w:t>Pièce à fourni</w:t>
      </w:r>
      <w:r w:rsidRPr="0080234D">
        <w:rPr>
          <w:b/>
          <w:bCs/>
          <w:color w:val="FA4B4B" w:themeColor="text2"/>
          <w:szCs w:val="18"/>
          <w:u w:val="single"/>
        </w:rPr>
        <w:t>r OBLIGATOIREMENT</w:t>
      </w:r>
    </w:p>
    <w:p w14:paraId="1C37B2A3" w14:textId="272F98ED" w:rsidR="00C3584E" w:rsidRPr="0080234D" w:rsidRDefault="00734977" w:rsidP="00CC4ED5">
      <w:pPr>
        <w:pStyle w:val="Sansinterligne"/>
        <w:numPr>
          <w:ilvl w:val="0"/>
          <w:numId w:val="42"/>
        </w:numPr>
        <w:ind w:left="357" w:hanging="357"/>
        <w:rPr>
          <w:b/>
          <w:color w:val="FA4B4B" w:themeColor="text2"/>
          <w:szCs w:val="18"/>
        </w:rPr>
      </w:pPr>
      <w:r w:rsidRPr="0080234D">
        <w:rPr>
          <w:color w:val="FA4B4B" w:themeColor="text2"/>
          <w:szCs w:val="18"/>
        </w:rPr>
        <w:t>Tableau des effectifs</w:t>
      </w:r>
    </w:p>
    <w:p w14:paraId="2FD03493" w14:textId="693D617B" w:rsidR="00CC4ED5" w:rsidRPr="0080234D" w:rsidRDefault="00734977" w:rsidP="00CC4ED5">
      <w:pPr>
        <w:pStyle w:val="Sansinterligne"/>
        <w:numPr>
          <w:ilvl w:val="0"/>
          <w:numId w:val="42"/>
        </w:numPr>
        <w:ind w:left="357" w:hanging="357"/>
        <w:rPr>
          <w:color w:val="FA4B4B" w:themeColor="text2"/>
          <w:szCs w:val="18"/>
        </w:rPr>
      </w:pPr>
      <w:r w:rsidRPr="0080234D">
        <w:rPr>
          <w:color w:val="FA4B4B" w:themeColor="text2"/>
          <w:szCs w:val="18"/>
        </w:rPr>
        <w:t>Tout élément pouvant éclairer les membres du CST</w:t>
      </w:r>
    </w:p>
    <w:p w14:paraId="53E4BA98" w14:textId="77777777" w:rsidR="00637E66" w:rsidRPr="00637E66" w:rsidRDefault="00637E66" w:rsidP="00CC4ED5">
      <w:pPr>
        <w:pStyle w:val="Sansinterligne"/>
        <w:rPr>
          <w:szCs w:val="18"/>
        </w:rPr>
      </w:pPr>
    </w:p>
    <w:p w14:paraId="18F93EFE" w14:textId="77777777" w:rsidR="003474DF" w:rsidRPr="00637E66" w:rsidRDefault="003474DF" w:rsidP="00CC4ED5">
      <w:pPr>
        <w:pStyle w:val="Sansinterligne"/>
        <w:rPr>
          <w:szCs w:val="20"/>
        </w:rPr>
      </w:pPr>
      <w:r w:rsidRPr="00637E66">
        <w:rPr>
          <w:szCs w:val="20"/>
        </w:rPr>
        <w:t xml:space="preserve">Fait à </w:t>
      </w:r>
      <w:sdt>
        <w:sdtPr>
          <w:rPr>
            <w:szCs w:val="20"/>
          </w:rPr>
          <w:id w:val="-615448910"/>
          <w:placeholder>
            <w:docPart w:val="8F340307BB1E4F1CA534A481E7E3AD1A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2CF263FA" w14:textId="7C07B819" w:rsidR="003474DF" w:rsidRPr="00637E66" w:rsidRDefault="003474DF" w:rsidP="00CC4ED5">
      <w:pPr>
        <w:rPr>
          <w:szCs w:val="20"/>
        </w:rPr>
      </w:pPr>
      <w:r w:rsidRPr="00637E66">
        <w:rPr>
          <w:szCs w:val="20"/>
        </w:rPr>
        <w:t xml:space="preserve">Le </w:t>
      </w:r>
      <w:sdt>
        <w:sdtPr>
          <w:rPr>
            <w:szCs w:val="20"/>
          </w:rPr>
          <w:id w:val="258109442"/>
          <w:placeholder>
            <w:docPart w:val="8F340307BB1E4F1CA534A481E7E3AD1A"/>
          </w:placeholder>
        </w:sdtPr>
        <w:sdtContent>
          <w:sdt>
            <w:sdtPr>
              <w:rPr>
                <w:szCs w:val="20"/>
              </w:rPr>
              <w:id w:val="1561053168"/>
              <w:placeholder>
                <w:docPart w:val="4A613D14676240B3B684C4A9042FF1C2"/>
              </w:placeholder>
            </w:sdtPr>
            <w:sdtContent>
              <w:sdt>
                <w:sdtPr>
                  <w:rPr>
                    <w:szCs w:val="20"/>
                  </w:rPr>
                  <w:id w:val="-58558010"/>
                  <w:placeholder>
                    <w:docPart w:val="BCB8D5FDA92144D5A7F40E4A0FD19CCE"/>
                  </w:placeholder>
                  <w:showingPlcHdr/>
                </w:sdtPr>
                <w:sdtContent>
                  <w:r w:rsidR="00AE29A0" w:rsidRPr="00AE29A0">
                    <w:rPr>
                      <w:rStyle w:val="Textedelespacerserv"/>
                      <w:i/>
                      <w:iCs/>
                      <w:color w:val="FFAA32" w:themeColor="accent2"/>
                      <w:szCs w:val="20"/>
                    </w:rPr>
                    <w:t>Cliquez ou appuyez ici pour entrer du texte.</w:t>
                  </w:r>
                </w:sdtContent>
              </w:sdt>
            </w:sdtContent>
          </w:sdt>
        </w:sdtContent>
      </w:sdt>
    </w:p>
    <w:p w14:paraId="78EBB807" w14:textId="77777777" w:rsidR="000A06DD" w:rsidRPr="00637E66" w:rsidRDefault="000A06DD" w:rsidP="00CC4ED5">
      <w:pPr>
        <w:tabs>
          <w:tab w:val="left" w:pos="4820"/>
        </w:tabs>
        <w:rPr>
          <w:rFonts w:cs="Arial"/>
          <w:szCs w:val="20"/>
        </w:rPr>
      </w:pPr>
      <w:r w:rsidRPr="00637E66">
        <w:rPr>
          <w:rFonts w:cs="Arial"/>
          <w:szCs w:val="20"/>
        </w:rPr>
        <w:t>Cachet et signature de l’autorité territoriale</w:t>
      </w:r>
    </w:p>
    <w:p w14:paraId="6E992B85" w14:textId="1203F81E" w:rsidR="001250B6" w:rsidRPr="00BD6161" w:rsidRDefault="001250B6" w:rsidP="00CC4ED5">
      <w:pPr>
        <w:pStyle w:val="Sansinterligne"/>
        <w:rPr>
          <w:rFonts w:ascii="Calibri" w:hAnsi="Calibri"/>
        </w:rPr>
      </w:pPr>
    </w:p>
    <w:sectPr w:rsidR="001250B6" w:rsidRPr="00BD6161" w:rsidSect="001250B6">
      <w:type w:val="continuous"/>
      <w:pgSz w:w="11906" w:h="16838" w:code="9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4EB94" w14:textId="77777777" w:rsidR="0011403F" w:rsidRDefault="0011403F" w:rsidP="00D536A6">
      <w:pPr>
        <w:spacing w:after="0" w:line="240" w:lineRule="auto"/>
      </w:pPr>
      <w:r>
        <w:separator/>
      </w:r>
    </w:p>
  </w:endnote>
  <w:endnote w:type="continuationSeparator" w:id="0">
    <w:p w14:paraId="62141710" w14:textId="77777777" w:rsidR="0011403F" w:rsidRDefault="0011403F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174EED" w:rsidRPr="00B87EDF" w14:paraId="4CF6EB10" w14:textId="77777777" w:rsidTr="001250B6">
      <w:tc>
        <w:tcPr>
          <w:tcW w:w="8505" w:type="dxa"/>
        </w:tcPr>
        <w:p w14:paraId="5BE36894" w14:textId="69D2EDCF" w:rsidR="00174EED" w:rsidRPr="00AE29A0" w:rsidRDefault="00174EED" w:rsidP="00B74DF3">
          <w:pPr>
            <w:pStyle w:val="Pieddepage"/>
            <w:ind w:left="-567"/>
            <w:rPr>
              <w:rFonts w:ascii="Konstanz" w:hAnsi="Konstanz"/>
              <w:i/>
              <w:iCs/>
              <w:color w:val="A5A5A5" w:themeColor="background1" w:themeShade="BF"/>
              <w:sz w:val="16"/>
              <w:szCs w:val="22"/>
            </w:rPr>
          </w:pP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Nom </w:t>
          </w:r>
          <w:r w:rsidR="00082704" w:rsidRPr="00AE29A0">
            <w:rPr>
              <w:i/>
              <w:iCs/>
              <w:color w:val="A5A5A5" w:themeColor="background1" w:themeShade="BF"/>
              <w:sz w:val="18"/>
              <w:szCs w:val="18"/>
            </w:rPr>
            <w:t>CDG 34</w:t>
          </w:r>
          <w:r w:rsidR="001250B6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 – </w:t>
          </w:r>
          <w:r w:rsidR="00434601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Saisine du CST – </w:t>
          </w:r>
          <w:r w:rsidR="00734977">
            <w:rPr>
              <w:i/>
              <w:iCs/>
              <w:color w:val="A5A5A5" w:themeColor="background1" w:themeShade="BF"/>
              <w:sz w:val="18"/>
              <w:szCs w:val="18"/>
            </w:rPr>
            <w:t>Suppression d’emploi</w:t>
          </w:r>
        </w:p>
      </w:tc>
      <w:tc>
        <w:tcPr>
          <w:tcW w:w="1699" w:type="dxa"/>
        </w:tcPr>
        <w:p w14:paraId="3E2FDB25" w14:textId="11013736" w:rsidR="00174EED" w:rsidRPr="00AE29A0" w:rsidRDefault="00AE29A0" w:rsidP="00AE29A0">
          <w:pPr>
            <w:pStyle w:val="Pieddepage"/>
            <w:jc w:val="right"/>
            <w:rPr>
              <w:i/>
              <w:iCs/>
              <w:color w:val="A5A5A5" w:themeColor="background1" w:themeShade="BF"/>
              <w:sz w:val="18"/>
              <w:szCs w:val="18"/>
            </w:rPr>
          </w:pPr>
          <w:r>
            <w:rPr>
              <w:i/>
              <w:iCs/>
              <w:color w:val="A5A5A5" w:themeColor="background1" w:themeShade="BF"/>
              <w:sz w:val="18"/>
              <w:szCs w:val="18"/>
            </w:rPr>
            <w:t xml:space="preserve">Page 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begin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instrText>PAGE   \* MERGEFORMAT</w:instrTex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separate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>1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end"/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7C462" w14:textId="77777777" w:rsidR="0011403F" w:rsidRDefault="0011403F" w:rsidP="00D536A6">
      <w:pPr>
        <w:spacing w:after="0" w:line="240" w:lineRule="auto"/>
      </w:pPr>
      <w:r>
        <w:separator/>
      </w:r>
    </w:p>
  </w:footnote>
  <w:footnote w:type="continuationSeparator" w:id="0">
    <w:p w14:paraId="4FC60972" w14:textId="77777777" w:rsidR="0011403F" w:rsidRDefault="0011403F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204"/>
    </w:tblGrid>
    <w:tr w:rsidR="00E720F8" w14:paraId="7D80EE04" w14:textId="2AFEBDC2" w:rsidTr="00DD413A">
      <w:tc>
        <w:tcPr>
          <w:tcW w:w="10490" w:type="dxa"/>
          <w:vAlign w:val="center"/>
        </w:tcPr>
        <w:p w14:paraId="2CCE32D5" w14:textId="661AE00E" w:rsidR="00234EDD" w:rsidRPr="00234EDD" w:rsidRDefault="00637E66" w:rsidP="00234EDD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bookmarkStart w:id="0" w:name="_Hlk171501230"/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05092DA" wp14:editId="3BAC76B1">
                <wp:simplePos x="0" y="0"/>
                <wp:positionH relativeFrom="column">
                  <wp:posOffset>-36195</wp:posOffset>
                </wp:positionH>
                <wp:positionV relativeFrom="paragraph">
                  <wp:posOffset>0</wp:posOffset>
                </wp:positionV>
                <wp:extent cx="2148314" cy="720000"/>
                <wp:effectExtent l="0" t="0" r="4445" b="4445"/>
                <wp:wrapTight wrapText="bothSides">
                  <wp:wrapPolygon edited="0">
                    <wp:start x="0" y="0"/>
                    <wp:lineTo x="0" y="21162"/>
                    <wp:lineTo x="21453" y="21162"/>
                    <wp:lineTo x="21453" y="0"/>
                    <wp:lineTo x="0" y="0"/>
                  </wp:wrapPolygon>
                </wp:wrapTight>
                <wp:docPr id="1021098190" name="Image 1021098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148314" cy="7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3C0187CB" w14:textId="217379F8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907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5.2pt;height:125.2pt" o:bullet="t">
        <v:imagedata r:id="rId1" o:title="Sigle-BleuFondBlanc"/>
      </v:shape>
    </w:pict>
  </w:numPicBullet>
  <w:numPicBullet w:numPicBulletId="1">
    <w:pict>
      <v:shape id="_x0000_i1026" type="#_x0000_t75" style="width:93.15pt;height:84.5pt" o:bullet="t">
        <v:imagedata r:id="rId2" o:title="20111212_CDG_APLAT LOGO"/>
      </v:shape>
    </w:pict>
  </w:numPicBullet>
  <w:numPicBullet w:numPicBulletId="2">
    <w:pict>
      <v:shape id="_x0000_i1027" type="#_x0000_t75" style="width:15.65pt;height:14.1pt" o:bullet="t">
        <v:imagedata r:id="rId3" o:title="clip_image001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862EFD"/>
    <w:multiLevelType w:val="hybridMultilevel"/>
    <w:tmpl w:val="DA1C0568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471A73"/>
    <w:multiLevelType w:val="hybridMultilevel"/>
    <w:tmpl w:val="A8369216"/>
    <w:lvl w:ilvl="0" w:tplc="427E483E">
      <w:start w:val="1"/>
      <w:numFmt w:val="bullet"/>
      <w:lvlText w:val="-"/>
      <w:lvlJc w:val="left"/>
      <w:pPr>
        <w:ind w:left="720" w:hanging="360"/>
      </w:pPr>
      <w:rPr>
        <w:rFonts w:ascii="Konstanz Light" w:hAnsi="Konstanz Light" w:hint="default"/>
        <w:color w:val="2E8B7D" w:themeColor="background2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9B94D7F"/>
    <w:multiLevelType w:val="hybridMultilevel"/>
    <w:tmpl w:val="88523AE0"/>
    <w:lvl w:ilvl="0" w:tplc="29922F1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FF0000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C0302F"/>
    <w:multiLevelType w:val="hybridMultilevel"/>
    <w:tmpl w:val="46CEAC0E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19"/>
  </w:num>
  <w:num w:numId="2" w16cid:durableId="1517383413">
    <w:abstractNumId w:val="20"/>
  </w:num>
  <w:num w:numId="3" w16cid:durableId="151265820">
    <w:abstractNumId w:val="29"/>
  </w:num>
  <w:num w:numId="4" w16cid:durableId="1256672248">
    <w:abstractNumId w:val="32"/>
  </w:num>
  <w:num w:numId="5" w16cid:durableId="1739865225">
    <w:abstractNumId w:val="13"/>
  </w:num>
  <w:num w:numId="6" w16cid:durableId="25956323">
    <w:abstractNumId w:val="11"/>
  </w:num>
  <w:num w:numId="7" w16cid:durableId="283194194">
    <w:abstractNumId w:val="10"/>
  </w:num>
  <w:num w:numId="8" w16cid:durableId="164441763">
    <w:abstractNumId w:val="18"/>
  </w:num>
  <w:num w:numId="9" w16cid:durableId="222957525">
    <w:abstractNumId w:val="38"/>
  </w:num>
  <w:num w:numId="10" w16cid:durableId="1443459436">
    <w:abstractNumId w:val="12"/>
  </w:num>
  <w:num w:numId="11" w16cid:durableId="1486699915">
    <w:abstractNumId w:val="23"/>
  </w:num>
  <w:num w:numId="12" w16cid:durableId="254360009">
    <w:abstractNumId w:val="30"/>
  </w:num>
  <w:num w:numId="13" w16cid:durableId="644167757">
    <w:abstractNumId w:val="25"/>
  </w:num>
  <w:num w:numId="14" w16cid:durableId="546917885">
    <w:abstractNumId w:val="37"/>
  </w:num>
  <w:num w:numId="15" w16cid:durableId="1354188500">
    <w:abstractNumId w:val="17"/>
  </w:num>
  <w:num w:numId="16" w16cid:durableId="59444872">
    <w:abstractNumId w:val="26"/>
  </w:num>
  <w:num w:numId="17" w16cid:durableId="96872446">
    <w:abstractNumId w:val="28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40"/>
  </w:num>
  <w:num w:numId="29" w16cid:durableId="763961461">
    <w:abstractNumId w:val="24"/>
  </w:num>
  <w:num w:numId="30" w16cid:durableId="1872499852">
    <w:abstractNumId w:val="15"/>
  </w:num>
  <w:num w:numId="31" w16cid:durableId="974607394">
    <w:abstractNumId w:val="16"/>
  </w:num>
  <w:num w:numId="32" w16cid:durableId="1221400213">
    <w:abstractNumId w:val="21"/>
  </w:num>
  <w:num w:numId="33" w16cid:durableId="2099473297">
    <w:abstractNumId w:val="39"/>
  </w:num>
  <w:num w:numId="34" w16cid:durableId="80610807">
    <w:abstractNumId w:val="27"/>
  </w:num>
  <w:num w:numId="35" w16cid:durableId="1315259147">
    <w:abstractNumId w:val="35"/>
  </w:num>
  <w:num w:numId="36" w16cid:durableId="1625503826">
    <w:abstractNumId w:val="14"/>
  </w:num>
  <w:num w:numId="37" w16cid:durableId="1689526662">
    <w:abstractNumId w:val="22"/>
  </w:num>
  <w:num w:numId="38" w16cid:durableId="241838491">
    <w:abstractNumId w:val="33"/>
  </w:num>
  <w:num w:numId="39" w16cid:durableId="1117607377">
    <w:abstractNumId w:val="42"/>
  </w:num>
  <w:num w:numId="40" w16cid:durableId="1597011574">
    <w:abstractNumId w:val="34"/>
  </w:num>
  <w:num w:numId="41" w16cid:durableId="1172843356">
    <w:abstractNumId w:val="41"/>
  </w:num>
  <w:num w:numId="42" w16cid:durableId="975178320">
    <w:abstractNumId w:val="31"/>
  </w:num>
  <w:num w:numId="43" w16cid:durableId="108876941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0335B"/>
    <w:rsid w:val="00014052"/>
    <w:rsid w:val="00035DD8"/>
    <w:rsid w:val="00037B20"/>
    <w:rsid w:val="00082704"/>
    <w:rsid w:val="0009020A"/>
    <w:rsid w:val="000A06DD"/>
    <w:rsid w:val="000B1F84"/>
    <w:rsid w:val="000B43F1"/>
    <w:rsid w:val="000B5006"/>
    <w:rsid w:val="000C5575"/>
    <w:rsid w:val="000D022D"/>
    <w:rsid w:val="0010139E"/>
    <w:rsid w:val="0011403F"/>
    <w:rsid w:val="001250B6"/>
    <w:rsid w:val="00150C65"/>
    <w:rsid w:val="001531C4"/>
    <w:rsid w:val="00174EED"/>
    <w:rsid w:val="001A3D45"/>
    <w:rsid w:val="001B42FB"/>
    <w:rsid w:val="001F2193"/>
    <w:rsid w:val="00221486"/>
    <w:rsid w:val="00234EDD"/>
    <w:rsid w:val="00236488"/>
    <w:rsid w:val="002702DD"/>
    <w:rsid w:val="00276616"/>
    <w:rsid w:val="002A6202"/>
    <w:rsid w:val="00305290"/>
    <w:rsid w:val="0031355E"/>
    <w:rsid w:val="00321FB6"/>
    <w:rsid w:val="003354E8"/>
    <w:rsid w:val="003474DF"/>
    <w:rsid w:val="00357AEA"/>
    <w:rsid w:val="00381DF4"/>
    <w:rsid w:val="003A4965"/>
    <w:rsid w:val="003D30BF"/>
    <w:rsid w:val="00406E59"/>
    <w:rsid w:val="0040701C"/>
    <w:rsid w:val="00434601"/>
    <w:rsid w:val="0044049B"/>
    <w:rsid w:val="004549DA"/>
    <w:rsid w:val="0047400F"/>
    <w:rsid w:val="0049121D"/>
    <w:rsid w:val="00496722"/>
    <w:rsid w:val="004A622D"/>
    <w:rsid w:val="004D7161"/>
    <w:rsid w:val="005353B7"/>
    <w:rsid w:val="005553D7"/>
    <w:rsid w:val="00574B49"/>
    <w:rsid w:val="005A6005"/>
    <w:rsid w:val="005B6BB4"/>
    <w:rsid w:val="005D6377"/>
    <w:rsid w:val="005E2049"/>
    <w:rsid w:val="00624E3A"/>
    <w:rsid w:val="00637E66"/>
    <w:rsid w:val="00660B0F"/>
    <w:rsid w:val="006748C1"/>
    <w:rsid w:val="00692F19"/>
    <w:rsid w:val="006B308F"/>
    <w:rsid w:val="006E4232"/>
    <w:rsid w:val="00710116"/>
    <w:rsid w:val="00712034"/>
    <w:rsid w:val="007205D3"/>
    <w:rsid w:val="007214AF"/>
    <w:rsid w:val="007323B1"/>
    <w:rsid w:val="00734977"/>
    <w:rsid w:val="0077279E"/>
    <w:rsid w:val="00780950"/>
    <w:rsid w:val="0079782A"/>
    <w:rsid w:val="007A581A"/>
    <w:rsid w:val="007D7F86"/>
    <w:rsid w:val="007E29C3"/>
    <w:rsid w:val="0080234D"/>
    <w:rsid w:val="0082366D"/>
    <w:rsid w:val="00824D5A"/>
    <w:rsid w:val="0083071B"/>
    <w:rsid w:val="00875B87"/>
    <w:rsid w:val="008934BB"/>
    <w:rsid w:val="008A4906"/>
    <w:rsid w:val="008D47CE"/>
    <w:rsid w:val="00902F87"/>
    <w:rsid w:val="0090700F"/>
    <w:rsid w:val="00912E88"/>
    <w:rsid w:val="009A579A"/>
    <w:rsid w:val="009C0DD5"/>
    <w:rsid w:val="009C5CB5"/>
    <w:rsid w:val="009E4391"/>
    <w:rsid w:val="00A01805"/>
    <w:rsid w:val="00A4414C"/>
    <w:rsid w:val="00A83434"/>
    <w:rsid w:val="00AA577C"/>
    <w:rsid w:val="00AC1B5E"/>
    <w:rsid w:val="00AE29A0"/>
    <w:rsid w:val="00AF1709"/>
    <w:rsid w:val="00AF38DE"/>
    <w:rsid w:val="00B02430"/>
    <w:rsid w:val="00B563D1"/>
    <w:rsid w:val="00B65083"/>
    <w:rsid w:val="00B74DF3"/>
    <w:rsid w:val="00B83DED"/>
    <w:rsid w:val="00B85142"/>
    <w:rsid w:val="00B87EDF"/>
    <w:rsid w:val="00BA1E47"/>
    <w:rsid w:val="00BA68E0"/>
    <w:rsid w:val="00BD5D3B"/>
    <w:rsid w:val="00BD6161"/>
    <w:rsid w:val="00C3584E"/>
    <w:rsid w:val="00C404C1"/>
    <w:rsid w:val="00C6699E"/>
    <w:rsid w:val="00CB57EC"/>
    <w:rsid w:val="00CC4ED5"/>
    <w:rsid w:val="00CE04AB"/>
    <w:rsid w:val="00CE797C"/>
    <w:rsid w:val="00D36263"/>
    <w:rsid w:val="00D536A6"/>
    <w:rsid w:val="00D63333"/>
    <w:rsid w:val="00D7168D"/>
    <w:rsid w:val="00D7579C"/>
    <w:rsid w:val="00D908E5"/>
    <w:rsid w:val="00DA7EA1"/>
    <w:rsid w:val="00DD0D57"/>
    <w:rsid w:val="00DD0EB0"/>
    <w:rsid w:val="00DD413A"/>
    <w:rsid w:val="00E15D7C"/>
    <w:rsid w:val="00E247EC"/>
    <w:rsid w:val="00E57E5A"/>
    <w:rsid w:val="00E720F8"/>
    <w:rsid w:val="00E81C4C"/>
    <w:rsid w:val="00EF7B8C"/>
    <w:rsid w:val="00F377D6"/>
    <w:rsid w:val="00F46B02"/>
    <w:rsid w:val="00F607DD"/>
    <w:rsid w:val="00F71B28"/>
    <w:rsid w:val="00F90F30"/>
    <w:rsid w:val="00FC075B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ED5"/>
    <w:pPr>
      <w:spacing w:line="252" w:lineRule="auto"/>
      <w:jc w:val="both"/>
    </w:pPr>
    <w:rPr>
      <w:rFonts w:ascii="Arial" w:hAnsi="Arial"/>
      <w:color w:val="003541" w:themeColor="accent1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250B6"/>
    <w:pPr>
      <w:keepNext/>
      <w:keepLines/>
      <w:spacing w:before="48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50B6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C4ED5"/>
    <w:pPr>
      <w:spacing w:after="0" w:line="252" w:lineRule="auto"/>
    </w:pPr>
    <w:rPr>
      <w:rFonts w:ascii="Arial" w:hAnsi="Arial"/>
      <w:color w:val="003541" w:themeColor="accent1"/>
      <w:sz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unhideWhenUsed/>
    <w:rsid w:val="003474DF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74DF"/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AE2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france.gouv.fr/loda/article_lc/LEGIARTI000038922245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340307BB1E4F1CA534A481E7E3A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A0E46-B39C-4417-8B8F-7CD5BBABA7EC}"/>
      </w:docPartPr>
      <w:docPartBody>
        <w:p w:rsidR="00174D49" w:rsidRDefault="00021668" w:rsidP="00021668">
          <w:pPr>
            <w:pStyle w:val="8F340307BB1E4F1CA534A481E7E3AD1A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ou appuyez ici pour entrer du texte.</w:t>
          </w:r>
        </w:p>
      </w:docPartBody>
    </w:docPart>
    <w:docPart>
      <w:docPartPr>
        <w:name w:val="4A613D14676240B3B684C4A9042FF1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487B7-2F81-4718-9D37-6B7DEE3718A7}"/>
      </w:docPartPr>
      <w:docPartBody>
        <w:p w:rsidR="00174D49" w:rsidRDefault="00EE4B70" w:rsidP="00EE4B70">
          <w:pPr>
            <w:pStyle w:val="4A613D14676240B3B684C4A9042FF1C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D680E3E8854CA8B94CCC164A8B6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0FF99-F5B6-4919-972E-3920F7927DC2}"/>
      </w:docPartPr>
      <w:docPartBody>
        <w:p w:rsidR="00827D70" w:rsidRDefault="00746640" w:rsidP="00746640">
          <w:pPr>
            <w:pStyle w:val="A6D680E3E8854CA8B94CCC164A8B6CDC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325E772D164D8F9519A6E8BC05DF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71E7F1-E56D-4792-847E-F2E22814B9DA}"/>
      </w:docPartPr>
      <w:docPartBody>
        <w:p w:rsidR="00827D70" w:rsidRDefault="00746640" w:rsidP="00746640">
          <w:pPr>
            <w:pStyle w:val="0A325E772D164D8F9519A6E8BC05DFA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C0FB629BD34E6FA91240180A087D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C159CE-4FEA-4F52-8983-B126FAA68873}"/>
      </w:docPartPr>
      <w:docPartBody>
        <w:p w:rsidR="00827D70" w:rsidRDefault="00746640" w:rsidP="00746640">
          <w:pPr>
            <w:pStyle w:val="4EC0FB629BD34E6FA91240180A087DC5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CB0223896342748C9E9EBEE62E9C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7C5749-E452-47E3-AB10-00758446BB8D}"/>
      </w:docPartPr>
      <w:docPartBody>
        <w:p w:rsidR="00827D70" w:rsidRDefault="00021668" w:rsidP="00021668">
          <w:pPr>
            <w:pStyle w:val="71CB0223896342748C9E9EBEE62E9C8D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14D357FCB88D4895BB508576C8A77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BEE9EA-F7C8-49E2-BEB3-A64DABABE0AE}"/>
      </w:docPartPr>
      <w:docPartBody>
        <w:p w:rsidR="00827D70" w:rsidRDefault="00021668" w:rsidP="00021668">
          <w:pPr>
            <w:pStyle w:val="14D357FCB88D4895BB508576C8A77782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73F8D54ED0DA4075BE7955FE6A2B18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444BB5-ACBB-4A0D-8857-2B604ED8EC13}"/>
      </w:docPartPr>
      <w:docPartBody>
        <w:p w:rsidR="00827D70" w:rsidRDefault="00021668" w:rsidP="00021668">
          <w:pPr>
            <w:pStyle w:val="73F8D54ED0DA4075BE7955FE6A2B187F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BCB8D5FDA92144D5A7F40E4A0FD19C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503EE5-D3AA-44A5-8684-298E716713D1}"/>
      </w:docPartPr>
      <w:docPartBody>
        <w:p w:rsidR="00B75C15" w:rsidRDefault="00021668" w:rsidP="00021668">
          <w:pPr>
            <w:pStyle w:val="BCB8D5FDA92144D5A7F40E4A0FD19CCE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ou appuyez ici pour entrer du texte.</w:t>
          </w:r>
        </w:p>
      </w:docPartBody>
    </w:docPart>
    <w:docPart>
      <w:docPartPr>
        <w:name w:val="6B0831D157074577B5AE2D2873B1C2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F94A85-A6F8-43E0-B738-FCF0733A076E}"/>
      </w:docPartPr>
      <w:docPartBody>
        <w:p w:rsidR="00B75C15" w:rsidRDefault="00021668" w:rsidP="00021668">
          <w:pPr>
            <w:pStyle w:val="6B0831D157074577B5AE2D2873B1C2A5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8DC8DC7253AE49FC80BA6CC4BA37DC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C0EB67-B478-4869-9150-C541F929E4CE}"/>
      </w:docPartPr>
      <w:docPartBody>
        <w:p w:rsidR="00B75C15" w:rsidRDefault="00021668" w:rsidP="00021668">
          <w:pPr>
            <w:pStyle w:val="8DC8DC7253AE49FC80BA6CC4BA37DC4A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35CEA817E9904C618E14166B422073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674B3A-EC83-4BF8-A30C-D500FB5F2898}"/>
      </w:docPartPr>
      <w:docPartBody>
        <w:p w:rsidR="00B75C15" w:rsidRDefault="00021668" w:rsidP="00021668">
          <w:pPr>
            <w:pStyle w:val="35CEA817E9904C618E14166B4220736B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18FCDB77BB4E159984BB67296C38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FF729D-52AE-426F-834C-B8F8545692E4}"/>
      </w:docPartPr>
      <w:docPartBody>
        <w:p w:rsidR="00B75C15" w:rsidRDefault="00021668" w:rsidP="00021668">
          <w:pPr>
            <w:pStyle w:val="C018FCDB77BB4E159984BB67296C3817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1B035A407405412DB3FB3683FF2309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8C90ED-6405-4C9A-A5B5-4B443075045E}"/>
      </w:docPartPr>
      <w:docPartBody>
        <w:p w:rsidR="00B75C15" w:rsidRDefault="00021668" w:rsidP="00021668">
          <w:pPr>
            <w:pStyle w:val="1B035A407405412DB3FB3683FF23093E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234877A1704843A2AEB89F03F7F74F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EB4592-3E42-4B99-BC6D-9B771871CD96}"/>
      </w:docPartPr>
      <w:docPartBody>
        <w:p w:rsidR="00B75C15" w:rsidRDefault="00021668" w:rsidP="00021668">
          <w:pPr>
            <w:pStyle w:val="234877A1704843A2AEB89F03F7F74F14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14"/>
    <w:rsid w:val="00021668"/>
    <w:rsid w:val="00174D49"/>
    <w:rsid w:val="00195E15"/>
    <w:rsid w:val="002A6202"/>
    <w:rsid w:val="00324156"/>
    <w:rsid w:val="004D7161"/>
    <w:rsid w:val="005E2049"/>
    <w:rsid w:val="00746640"/>
    <w:rsid w:val="00824D5A"/>
    <w:rsid w:val="00827D70"/>
    <w:rsid w:val="009E4391"/>
    <w:rsid w:val="00AB68E5"/>
    <w:rsid w:val="00AD2B64"/>
    <w:rsid w:val="00B75C15"/>
    <w:rsid w:val="00C623C9"/>
    <w:rsid w:val="00CE797C"/>
    <w:rsid w:val="00CF7B14"/>
    <w:rsid w:val="00DD6D55"/>
    <w:rsid w:val="00E81C4C"/>
    <w:rsid w:val="00EE4B70"/>
    <w:rsid w:val="00FD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21668"/>
    <w:rPr>
      <w:color w:val="666666"/>
    </w:rPr>
  </w:style>
  <w:style w:type="paragraph" w:customStyle="1" w:styleId="4A613D14676240B3B684C4A9042FF1C2">
    <w:name w:val="4A613D14676240B3B684C4A9042FF1C2"/>
    <w:rsid w:val="00EE4B70"/>
  </w:style>
  <w:style w:type="paragraph" w:customStyle="1" w:styleId="A6D680E3E8854CA8B94CCC164A8B6CDC">
    <w:name w:val="A6D680E3E8854CA8B94CCC164A8B6CDC"/>
    <w:rsid w:val="00746640"/>
  </w:style>
  <w:style w:type="paragraph" w:customStyle="1" w:styleId="0A325E772D164D8F9519A6E8BC05DFAE">
    <w:name w:val="0A325E772D164D8F9519A6E8BC05DFAE"/>
    <w:rsid w:val="00746640"/>
  </w:style>
  <w:style w:type="paragraph" w:customStyle="1" w:styleId="4EC0FB629BD34E6FA91240180A087DC5">
    <w:name w:val="4EC0FB629BD34E6FA91240180A087DC5"/>
    <w:rsid w:val="00746640"/>
  </w:style>
  <w:style w:type="paragraph" w:customStyle="1" w:styleId="71CB0223896342748C9E9EBEE62E9C8D1">
    <w:name w:val="71CB0223896342748C9E9EBEE62E9C8D1"/>
    <w:rsid w:val="00021668"/>
    <w:pPr>
      <w:spacing w:after="0" w:line="252" w:lineRule="auto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6B0831D157074577B5AE2D2873B1C2A51">
    <w:name w:val="6B0831D157074577B5AE2D2873B1C2A51"/>
    <w:rsid w:val="00021668"/>
    <w:pPr>
      <w:spacing w:after="0" w:line="252" w:lineRule="auto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14D357FCB88D4895BB508576C8A777821">
    <w:name w:val="14D357FCB88D4895BB508576C8A777821"/>
    <w:rsid w:val="00021668"/>
    <w:pPr>
      <w:spacing w:after="0" w:line="252" w:lineRule="auto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73F8D54ED0DA4075BE7955FE6A2B187F1">
    <w:name w:val="73F8D54ED0DA4075BE7955FE6A2B187F1"/>
    <w:rsid w:val="00021668"/>
    <w:pPr>
      <w:spacing w:after="0" w:line="252" w:lineRule="auto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8F340307BB1E4F1CA534A481E7E3AD1A1">
    <w:name w:val="8F340307BB1E4F1CA534A481E7E3AD1A1"/>
    <w:rsid w:val="00021668"/>
    <w:pPr>
      <w:spacing w:after="0" w:line="252" w:lineRule="auto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BCB8D5FDA92144D5A7F40E4A0FD19CCE1">
    <w:name w:val="BCB8D5FDA92144D5A7F40E4A0FD19CCE1"/>
    <w:rsid w:val="00021668"/>
    <w:pPr>
      <w:spacing w:after="120" w:line="252" w:lineRule="auto"/>
      <w:jc w:val="both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8DC8DC7253AE49FC80BA6CC4BA37DC4A">
    <w:name w:val="8DC8DC7253AE49FC80BA6CC4BA37DC4A"/>
    <w:rsid w:val="00021668"/>
  </w:style>
  <w:style w:type="paragraph" w:customStyle="1" w:styleId="35CEA817E9904C618E14166B4220736B">
    <w:name w:val="35CEA817E9904C618E14166B4220736B"/>
    <w:rsid w:val="00021668"/>
  </w:style>
  <w:style w:type="paragraph" w:customStyle="1" w:styleId="C018FCDB77BB4E159984BB67296C3817">
    <w:name w:val="C018FCDB77BB4E159984BB67296C3817"/>
    <w:rsid w:val="00021668"/>
  </w:style>
  <w:style w:type="paragraph" w:customStyle="1" w:styleId="1B035A407405412DB3FB3683FF23093E">
    <w:name w:val="1B035A407405412DB3FB3683FF23093E"/>
    <w:rsid w:val="00021668"/>
  </w:style>
  <w:style w:type="paragraph" w:customStyle="1" w:styleId="234877A1704843A2AEB89F03F7F74F14">
    <w:name w:val="234877A1704843A2AEB89F03F7F74F14"/>
    <w:rsid w:val="000216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36</TotalTime>
  <Pages>1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4</cp:revision>
  <dcterms:created xsi:type="dcterms:W3CDTF">2026-05-21T08:38:00Z</dcterms:created>
  <dcterms:modified xsi:type="dcterms:W3CDTF">2026-05-27T09:53:00Z</dcterms:modified>
</cp:coreProperties>
</file>