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C30BF" w14:textId="12925F8D" w:rsidR="00F90F30" w:rsidRPr="003611AD" w:rsidRDefault="003611AD" w:rsidP="00F90F30">
      <w:pPr>
        <w:tabs>
          <w:tab w:val="left" w:pos="6214"/>
        </w:tabs>
        <w:rPr>
          <w:rFonts w:ascii="Arial" w:hAnsi="Arial" w:cs="Arial"/>
          <w:b/>
          <w:bCs/>
          <w:i/>
          <w:iCs/>
          <w:color w:val="003541" w:themeColor="accent1"/>
          <w:sz w:val="24"/>
          <w:szCs w:val="22"/>
        </w:rPr>
      </w:pPr>
      <w:r>
        <w:rPr>
          <w:rFonts w:ascii="Arial" w:hAnsi="Arial" w:cs="Arial"/>
          <w:b/>
          <w:bCs/>
          <w:i/>
          <w:iCs/>
          <w:color w:val="003541" w:themeColor="accent1"/>
          <w:sz w:val="24"/>
          <w:szCs w:val="22"/>
        </w:rPr>
        <w:t xml:space="preserve">Nous vous invitons à compléter le document suivant (éléments grisés et cases à cocher) et de nous l’adresser avec les </w:t>
      </w:r>
      <w:r w:rsidR="00667CCF" w:rsidRPr="003611AD">
        <w:rPr>
          <w:rFonts w:ascii="Arial" w:hAnsi="Arial" w:cs="Arial"/>
          <w:b/>
          <w:bCs/>
          <w:i/>
          <w:iCs/>
          <w:color w:val="003541" w:themeColor="accent1"/>
          <w:sz w:val="24"/>
          <w:szCs w:val="22"/>
        </w:rPr>
        <w:t xml:space="preserve">documents annexes à : </w:t>
      </w:r>
      <w:hyperlink r:id="rId8" w:history="1">
        <w:r w:rsidR="00667CCF" w:rsidRPr="003611AD">
          <w:rPr>
            <w:rFonts w:ascii="Arial" w:hAnsi="Arial" w:cs="Arial"/>
            <w:b/>
            <w:bCs/>
            <w:i/>
            <w:iCs/>
            <w:color w:val="003541" w:themeColor="accent1"/>
            <w:sz w:val="24"/>
            <w:szCs w:val="22"/>
          </w:rPr>
          <w:t>emploi@cdg34.fr</w:t>
        </w:r>
      </w:hyperlink>
      <w:r>
        <w:rPr>
          <w:rFonts w:ascii="Arial" w:hAnsi="Arial" w:cs="Arial"/>
          <w:b/>
          <w:bCs/>
        </w:rPr>
        <w:t xml:space="preserve">. </w:t>
      </w:r>
    </w:p>
    <w:p w14:paraId="57E1DBAE" w14:textId="77777777" w:rsidR="00E40C94" w:rsidRPr="003611AD" w:rsidRDefault="00E40C94" w:rsidP="003611AD"/>
    <w:tbl>
      <w:tblPr>
        <w:tblW w:w="10768" w:type="dxa"/>
        <w:tblBorders>
          <w:top w:val="single" w:sz="4" w:space="0" w:color="003541" w:themeColor="accent1"/>
          <w:left w:val="single" w:sz="4" w:space="0" w:color="003541" w:themeColor="accent1"/>
          <w:bottom w:val="single" w:sz="4" w:space="0" w:color="003541" w:themeColor="accent1"/>
          <w:right w:val="single" w:sz="4" w:space="0" w:color="003541" w:themeColor="accen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0"/>
        <w:gridCol w:w="5528"/>
      </w:tblGrid>
      <w:tr w:rsidR="00667CCF" w:rsidRPr="003611AD" w14:paraId="6EA4F6C9" w14:textId="77777777" w:rsidTr="00B01509">
        <w:tc>
          <w:tcPr>
            <w:tcW w:w="10768" w:type="dxa"/>
            <w:gridSpan w:val="2"/>
            <w:shd w:val="clear" w:color="auto" w:fill="FFAA32" w:themeFill="accent2"/>
            <w:vAlign w:val="center"/>
          </w:tcPr>
          <w:p w14:paraId="1302D4A8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611AD">
              <w:rPr>
                <w:rFonts w:ascii="Arial" w:hAnsi="Arial" w:cs="Arial"/>
                <w:b/>
                <w:bCs/>
                <w:sz w:val="32"/>
                <w:szCs w:val="32"/>
              </w:rPr>
              <w:t>ETAT CIVIL</w:t>
            </w:r>
          </w:p>
        </w:tc>
      </w:tr>
      <w:tr w:rsidR="00667CCF" w:rsidRPr="003611AD" w14:paraId="65D3735B" w14:textId="77777777" w:rsidTr="00B01509">
        <w:tc>
          <w:tcPr>
            <w:tcW w:w="5240" w:type="dxa"/>
            <w:vAlign w:val="center"/>
          </w:tcPr>
          <w:p w14:paraId="499C8158" w14:textId="35349AC0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Civilité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234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611AD"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11AD">
              <w:rPr>
                <w:rFonts w:ascii="Arial" w:hAnsi="Arial" w:cs="Arial"/>
                <w:sz w:val="24"/>
                <w:szCs w:val="24"/>
              </w:rPr>
              <w:t xml:space="preserve">Monsieur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40738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11AD" w:rsidRPr="003611A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611AD"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11AD">
              <w:rPr>
                <w:rFonts w:ascii="Arial" w:hAnsi="Arial" w:cs="Arial"/>
                <w:sz w:val="24"/>
                <w:szCs w:val="24"/>
              </w:rPr>
              <w:t>Madame</w:t>
            </w:r>
          </w:p>
        </w:tc>
        <w:tc>
          <w:tcPr>
            <w:tcW w:w="5528" w:type="dxa"/>
            <w:vAlign w:val="center"/>
          </w:tcPr>
          <w:p w14:paraId="141ADE6B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7CCF" w:rsidRPr="003611AD" w14:paraId="2029CD5E" w14:textId="77777777" w:rsidTr="00B01509">
        <w:tc>
          <w:tcPr>
            <w:tcW w:w="5240" w:type="dxa"/>
            <w:vAlign w:val="center"/>
          </w:tcPr>
          <w:p w14:paraId="7BFD44A5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Nom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>
                    <w:format w:val="CAPITALES"/>
                  </w:textInput>
                </w:ffData>
              </w:fldChar>
            </w:r>
            <w:bookmarkStart w:id="0" w:name="Texte1"/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5528" w:type="dxa"/>
            <w:vAlign w:val="center"/>
          </w:tcPr>
          <w:p w14:paraId="3E3F5EEF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Prénom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CAPITALES"/>
                  </w:textInput>
                </w:ffData>
              </w:fldChar>
            </w:r>
            <w:bookmarkStart w:id="1" w:name="Texte2"/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</w:tc>
      </w:tr>
      <w:tr w:rsidR="00667CCF" w:rsidRPr="003611AD" w14:paraId="0272B12A" w14:textId="77777777" w:rsidTr="00B01509">
        <w:trPr>
          <w:trHeight w:val="269"/>
        </w:trPr>
        <w:tc>
          <w:tcPr>
            <w:tcW w:w="10768" w:type="dxa"/>
            <w:gridSpan w:val="2"/>
          </w:tcPr>
          <w:p w14:paraId="7EB8611E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Date de naissance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67CCF" w:rsidRPr="003611AD" w14:paraId="6C09EB1F" w14:textId="77777777" w:rsidTr="00B01509">
        <w:trPr>
          <w:trHeight w:val="269"/>
        </w:trPr>
        <w:tc>
          <w:tcPr>
            <w:tcW w:w="10768" w:type="dxa"/>
            <w:gridSpan w:val="2"/>
          </w:tcPr>
          <w:p w14:paraId="05035614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Situation familiale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>
                    <w:format w:val="CAPITALES"/>
                  </w:textInput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67CCF" w:rsidRPr="003611AD" w14:paraId="08F1EEB1" w14:textId="77777777" w:rsidTr="00B01509">
        <w:trPr>
          <w:trHeight w:val="269"/>
        </w:trPr>
        <w:tc>
          <w:tcPr>
            <w:tcW w:w="10768" w:type="dxa"/>
            <w:gridSpan w:val="2"/>
          </w:tcPr>
          <w:p w14:paraId="538DFB63" w14:textId="77777777" w:rsidR="00667CCF" w:rsidRPr="003611AD" w:rsidRDefault="00667C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Commune, département et Pays de naissance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CAPITALES"/>
                  </w:textInput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3F7553E8" w14:textId="77777777" w:rsidR="00667CCF" w:rsidRPr="003611AD" w:rsidRDefault="00667CCF" w:rsidP="00F90F30">
      <w:pPr>
        <w:tabs>
          <w:tab w:val="left" w:pos="6214"/>
        </w:tabs>
        <w:rPr>
          <w:rFonts w:ascii="Arial" w:hAnsi="Arial" w:cs="Arial"/>
        </w:rPr>
      </w:pPr>
    </w:p>
    <w:tbl>
      <w:tblPr>
        <w:tblW w:w="10768" w:type="dxa"/>
        <w:tblBorders>
          <w:top w:val="single" w:sz="4" w:space="0" w:color="003541" w:themeColor="accent1"/>
          <w:left w:val="single" w:sz="4" w:space="0" w:color="003541" w:themeColor="accent1"/>
          <w:bottom w:val="single" w:sz="4" w:space="0" w:color="003541" w:themeColor="accent1"/>
          <w:right w:val="single" w:sz="4" w:space="0" w:color="003541" w:themeColor="accen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26"/>
        <w:gridCol w:w="1214"/>
        <w:gridCol w:w="5528"/>
      </w:tblGrid>
      <w:tr w:rsidR="00C11376" w:rsidRPr="003611AD" w14:paraId="7E536D35" w14:textId="77777777" w:rsidTr="00C11376">
        <w:tc>
          <w:tcPr>
            <w:tcW w:w="10768" w:type="dxa"/>
            <w:gridSpan w:val="3"/>
            <w:shd w:val="clear" w:color="auto" w:fill="FFAA32" w:themeFill="accent2"/>
            <w:vAlign w:val="center"/>
          </w:tcPr>
          <w:p w14:paraId="6EBDB19B" w14:textId="651E529E" w:rsidR="00C11376" w:rsidRPr="003611AD" w:rsidRDefault="00C11376" w:rsidP="00C11376">
            <w:pPr>
              <w:pStyle w:val="Sansinterlig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611AD">
              <w:rPr>
                <w:rFonts w:ascii="Arial" w:hAnsi="Arial" w:cs="Arial"/>
                <w:b/>
                <w:bCs/>
                <w:sz w:val="32"/>
                <w:szCs w:val="32"/>
              </w:rPr>
              <w:t>COORDONNEES ET INFORMATIONS PERSONNELLES</w:t>
            </w:r>
          </w:p>
        </w:tc>
      </w:tr>
      <w:tr w:rsidR="00C11376" w:rsidRPr="003611AD" w14:paraId="460AEFAE" w14:textId="77777777" w:rsidTr="00C11376">
        <w:trPr>
          <w:trHeight w:val="269"/>
        </w:trPr>
        <w:tc>
          <w:tcPr>
            <w:tcW w:w="10768" w:type="dxa"/>
            <w:gridSpan w:val="3"/>
          </w:tcPr>
          <w:p w14:paraId="36BB3626" w14:textId="77777777" w:rsidR="00C11376" w:rsidRDefault="00C11376" w:rsidP="00C11376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Secteur Géographique souhaité pour la mission (à plus ou moins 20 km)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" w:name="Texte27"/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"/>
          </w:p>
          <w:p w14:paraId="132D25AC" w14:textId="5DE3C270" w:rsidR="003611AD" w:rsidRPr="003611AD" w:rsidRDefault="003611AD" w:rsidP="00C11376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1376" w:rsidRPr="003611AD" w14:paraId="22BCB523" w14:textId="77777777" w:rsidTr="00C11376">
        <w:trPr>
          <w:trHeight w:val="269"/>
        </w:trPr>
        <w:tc>
          <w:tcPr>
            <w:tcW w:w="10768" w:type="dxa"/>
            <w:gridSpan w:val="3"/>
          </w:tcPr>
          <w:p w14:paraId="2C99C8E5" w14:textId="77777777" w:rsidR="00C11376" w:rsidRPr="003611AD" w:rsidRDefault="00C11376" w:rsidP="00C1137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Adresse personnelle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11376" w:rsidRPr="003611AD" w14:paraId="346299DB" w14:textId="77777777" w:rsidTr="00C11376">
        <w:trPr>
          <w:trHeight w:val="269"/>
        </w:trPr>
        <w:tc>
          <w:tcPr>
            <w:tcW w:w="4026" w:type="dxa"/>
          </w:tcPr>
          <w:p w14:paraId="3C7DBF2E" w14:textId="77777777" w:rsidR="00C11376" w:rsidRPr="003611AD" w:rsidRDefault="00C11376" w:rsidP="00C11376">
            <w:pPr>
              <w:pStyle w:val="Sansinterligne"/>
              <w:rPr>
                <w:rFonts w:ascii="Arial" w:hAnsi="Arial" w:cs="Arial"/>
                <w:bCs/>
                <w:sz w:val="24"/>
                <w:szCs w:val="24"/>
              </w:rPr>
            </w:pPr>
            <w:r w:rsidRPr="003611AD">
              <w:rPr>
                <w:rFonts w:ascii="Arial" w:hAnsi="Arial" w:cs="Arial"/>
                <w:bCs/>
                <w:sz w:val="24"/>
                <w:szCs w:val="24"/>
              </w:rPr>
              <w:t xml:space="preserve">Code postal : </w:t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6742" w:type="dxa"/>
            <w:gridSpan w:val="2"/>
          </w:tcPr>
          <w:p w14:paraId="3F1C1BC8" w14:textId="77777777" w:rsidR="00C11376" w:rsidRPr="003611AD" w:rsidRDefault="00C11376" w:rsidP="00C1137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bCs/>
                <w:sz w:val="24"/>
                <w:szCs w:val="24"/>
              </w:rPr>
              <w:t xml:space="preserve">Ville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11376" w:rsidRPr="003611AD" w14:paraId="0974D6E5" w14:textId="77777777" w:rsidTr="00C11376">
        <w:trPr>
          <w:trHeight w:val="269"/>
        </w:trPr>
        <w:tc>
          <w:tcPr>
            <w:tcW w:w="4026" w:type="dxa"/>
          </w:tcPr>
          <w:p w14:paraId="2382138B" w14:textId="1B96E1D8" w:rsidR="00C11376" w:rsidRPr="003611AD" w:rsidRDefault="00C11376" w:rsidP="00C11376">
            <w:pPr>
              <w:pStyle w:val="Sansinterligne"/>
              <w:rPr>
                <w:rFonts w:ascii="Arial" w:hAnsi="Arial" w:cs="Arial"/>
                <w:bCs/>
                <w:sz w:val="24"/>
                <w:szCs w:val="24"/>
              </w:rPr>
            </w:pPr>
            <w:r w:rsidRPr="003611AD">
              <w:rPr>
                <w:rFonts w:ascii="Arial" w:hAnsi="Arial" w:cs="Arial"/>
                <w:bCs/>
                <w:sz w:val="24"/>
                <w:szCs w:val="24"/>
              </w:rPr>
              <w:t xml:space="preserve">Téléphone : </w:t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bookmarkStart w:id="3" w:name="Texte30"/>
            <w:r w:rsidRPr="003611A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3611AD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742" w:type="dxa"/>
            <w:gridSpan w:val="2"/>
          </w:tcPr>
          <w:p w14:paraId="5034823A" w14:textId="7952D8BD" w:rsidR="00C11376" w:rsidRPr="003611AD" w:rsidRDefault="00C11376" w:rsidP="00C11376">
            <w:pPr>
              <w:pStyle w:val="Sansinterligne"/>
              <w:rPr>
                <w:rFonts w:ascii="Arial" w:hAnsi="Arial" w:cs="Arial"/>
                <w:bCs/>
                <w:sz w:val="24"/>
                <w:szCs w:val="24"/>
              </w:rPr>
            </w:pPr>
            <w:r w:rsidRPr="003611AD">
              <w:rPr>
                <w:rFonts w:ascii="Arial" w:hAnsi="Arial" w:cs="Arial"/>
                <w:bCs/>
                <w:sz w:val="24"/>
                <w:szCs w:val="24"/>
              </w:rPr>
              <w:t xml:space="preserve">Courriel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4" w:name="Texte31"/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</w:tr>
      <w:tr w:rsidR="00C11376" w:rsidRPr="003611AD" w14:paraId="471E70BE" w14:textId="77777777" w:rsidTr="00C11376">
        <w:tc>
          <w:tcPr>
            <w:tcW w:w="5240" w:type="dxa"/>
            <w:gridSpan w:val="2"/>
          </w:tcPr>
          <w:p w14:paraId="5132EBBE" w14:textId="280DF898" w:rsidR="00C11376" w:rsidRPr="003611AD" w:rsidRDefault="00C11376" w:rsidP="00C1137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Véhicule personnel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4762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11AD">
              <w:rPr>
                <w:rFonts w:ascii="Arial" w:hAnsi="Arial" w:cs="Arial"/>
                <w:sz w:val="24"/>
                <w:szCs w:val="24"/>
              </w:rPr>
              <w:t xml:space="preserve">oui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8815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11AD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528" w:type="dxa"/>
          </w:tcPr>
          <w:p w14:paraId="298AA666" w14:textId="0662E068" w:rsidR="00C11376" w:rsidRPr="003611AD" w:rsidRDefault="00C11376" w:rsidP="00C1137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Puissance fiscale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3611AD">
              <w:rPr>
                <w:rFonts w:ascii="Arial" w:hAnsi="Arial" w:cs="Arial"/>
                <w:sz w:val="24"/>
                <w:szCs w:val="24"/>
              </w:rPr>
              <w:t xml:space="preserve"> CV </w:t>
            </w:r>
          </w:p>
        </w:tc>
      </w:tr>
    </w:tbl>
    <w:p w14:paraId="3FF9D84C" w14:textId="77777777" w:rsidR="00774D7B" w:rsidRPr="003611AD" w:rsidRDefault="00774D7B" w:rsidP="00F90F30">
      <w:pPr>
        <w:tabs>
          <w:tab w:val="left" w:pos="6214"/>
        </w:tabs>
        <w:rPr>
          <w:rFonts w:ascii="Arial" w:hAnsi="Arial" w:cs="Arial"/>
        </w:rPr>
      </w:pPr>
    </w:p>
    <w:tbl>
      <w:tblPr>
        <w:tblW w:w="10768" w:type="dxa"/>
        <w:tblBorders>
          <w:top w:val="single" w:sz="4" w:space="0" w:color="003541" w:themeColor="accent1"/>
          <w:left w:val="single" w:sz="4" w:space="0" w:color="003541" w:themeColor="accent1"/>
          <w:bottom w:val="single" w:sz="4" w:space="0" w:color="003541" w:themeColor="accent1"/>
          <w:right w:val="single" w:sz="4" w:space="0" w:color="003541" w:themeColor="accen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689"/>
        <w:gridCol w:w="3827"/>
        <w:gridCol w:w="4252"/>
      </w:tblGrid>
      <w:tr w:rsidR="00C11376" w:rsidRPr="003611AD" w14:paraId="4586F76A" w14:textId="77777777" w:rsidTr="00B01509">
        <w:tc>
          <w:tcPr>
            <w:tcW w:w="10768" w:type="dxa"/>
            <w:gridSpan w:val="3"/>
            <w:shd w:val="clear" w:color="auto" w:fill="FFAA32" w:themeFill="accent2"/>
            <w:vAlign w:val="center"/>
          </w:tcPr>
          <w:p w14:paraId="30EB14BA" w14:textId="76D41B01" w:rsidR="00C11376" w:rsidRPr="003611AD" w:rsidRDefault="00C11376" w:rsidP="00B01509">
            <w:pPr>
              <w:pStyle w:val="Sansinterlig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611AD">
              <w:rPr>
                <w:rFonts w:ascii="Arial" w:hAnsi="Arial" w:cs="Arial"/>
                <w:b/>
                <w:bCs/>
                <w:sz w:val="32"/>
                <w:szCs w:val="32"/>
              </w:rPr>
              <w:t>SITUATION PROFESSIONNELLE</w:t>
            </w:r>
          </w:p>
        </w:tc>
      </w:tr>
      <w:tr w:rsidR="00C11376" w:rsidRPr="003611AD" w14:paraId="3E3DF210" w14:textId="77777777" w:rsidTr="008423CF">
        <w:trPr>
          <w:trHeight w:val="269"/>
        </w:trPr>
        <w:tc>
          <w:tcPr>
            <w:tcW w:w="2689" w:type="dxa"/>
          </w:tcPr>
          <w:p w14:paraId="2D1D19EF" w14:textId="6A390B0B" w:rsidR="00C11376" w:rsidRPr="003611AD" w:rsidRDefault="00C11376" w:rsidP="00B01509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Situation actuelle : </w:t>
            </w:r>
          </w:p>
        </w:tc>
        <w:tc>
          <w:tcPr>
            <w:tcW w:w="3827" w:type="dxa"/>
          </w:tcPr>
          <w:p w14:paraId="39506410" w14:textId="09C6BC10" w:rsidR="00C11376" w:rsidRPr="003611AD" w:rsidRDefault="003611AD" w:rsidP="00B01509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836842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76"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1376" w:rsidRPr="003611AD">
              <w:rPr>
                <w:rFonts w:ascii="Arial" w:hAnsi="Arial" w:cs="Arial"/>
                <w:sz w:val="24"/>
                <w:szCs w:val="24"/>
              </w:rPr>
              <w:t xml:space="preserve">Fonctionnaire </w:t>
            </w:r>
          </w:p>
          <w:p w14:paraId="3D0565E7" w14:textId="2829745A" w:rsidR="008423CF" w:rsidRPr="003611AD" w:rsidRDefault="003611AD" w:rsidP="008423CF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02051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3CF"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Fonctionnaire en disponibilité</w:t>
            </w:r>
          </w:p>
          <w:p w14:paraId="3DE2CDE1" w14:textId="59616DF0" w:rsidR="00C11376" w:rsidRPr="003611AD" w:rsidRDefault="003611AD" w:rsidP="00B01509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50930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3CF"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Retraité de la fonction publique </w:t>
            </w:r>
          </w:p>
        </w:tc>
        <w:tc>
          <w:tcPr>
            <w:tcW w:w="4252" w:type="dxa"/>
          </w:tcPr>
          <w:p w14:paraId="39039547" w14:textId="446EDC40" w:rsidR="00C11376" w:rsidRPr="003611AD" w:rsidRDefault="003611AD" w:rsidP="00B01509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7881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376"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Salarié du secteur privé</w:t>
            </w:r>
          </w:p>
          <w:p w14:paraId="07E741D7" w14:textId="6C0468B3" w:rsidR="008423CF" w:rsidRPr="003611AD" w:rsidRDefault="003611AD" w:rsidP="008423CF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025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3CF"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En recherche d’emploi</w:t>
            </w:r>
          </w:p>
          <w:p w14:paraId="65CE8129" w14:textId="003198FC" w:rsidR="008423CF" w:rsidRPr="003611AD" w:rsidRDefault="003611AD" w:rsidP="00B01509">
            <w:pPr>
              <w:tabs>
                <w:tab w:val="left" w:leader="dot" w:pos="1134"/>
                <w:tab w:val="left" w:leader="dot" w:pos="8505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4058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3CF"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23CF" w:rsidRPr="003611AD">
              <w:rPr>
                <w:rFonts w:ascii="Arial" w:hAnsi="Arial" w:cs="Arial"/>
                <w:sz w:val="24"/>
                <w:szCs w:val="24"/>
              </w:rPr>
              <w:t xml:space="preserve"> Autre : </w:t>
            </w:r>
            <w:r w:rsidR="008423CF"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écisez"/>
                  </w:textInput>
                </w:ffData>
              </w:fldChar>
            </w:r>
            <w:r w:rsidR="008423CF"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8423CF" w:rsidRPr="003611AD">
              <w:rPr>
                <w:rFonts w:ascii="Arial" w:hAnsi="Arial" w:cs="Arial"/>
                <w:sz w:val="24"/>
                <w:szCs w:val="24"/>
              </w:rPr>
            </w:r>
            <w:r w:rsidR="008423CF"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8423CF" w:rsidRPr="003611AD">
              <w:rPr>
                <w:rFonts w:ascii="Arial" w:hAnsi="Arial" w:cs="Arial"/>
                <w:noProof/>
                <w:sz w:val="24"/>
                <w:szCs w:val="24"/>
              </w:rPr>
              <w:t>précisez</w:t>
            </w:r>
            <w:r w:rsidR="008423CF"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11376" w:rsidRPr="003611AD" w14:paraId="5ADB22E6" w14:textId="77777777" w:rsidTr="00B01509">
        <w:trPr>
          <w:trHeight w:val="269"/>
        </w:trPr>
        <w:tc>
          <w:tcPr>
            <w:tcW w:w="10768" w:type="dxa"/>
            <w:gridSpan w:val="3"/>
          </w:tcPr>
          <w:p w14:paraId="5C40A682" w14:textId="77777777" w:rsidR="008423CF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>Si vous êtes fonctionnaire, précisez :</w:t>
            </w:r>
          </w:p>
          <w:p w14:paraId="4A5907FD" w14:textId="05A2903D" w:rsidR="008423CF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La filière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11B6A156" w14:textId="548DE090" w:rsidR="008423CF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La catégorie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697C266D" w14:textId="295B4D9F" w:rsidR="00C11376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Le grade : 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611AD">
              <w:rPr>
                <w:rFonts w:ascii="Arial" w:hAnsi="Arial" w:cs="Arial"/>
                <w:sz w:val="24"/>
                <w:szCs w:val="24"/>
              </w:rPr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eastAsia="MS Mincho" w:hAnsi="Arial" w:cs="Arial"/>
                <w:noProof/>
                <w:sz w:val="24"/>
                <w:szCs w:val="24"/>
              </w:rPr>
              <w:t> </w:t>
            </w:r>
            <w:r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8423CF" w:rsidRPr="003611AD" w14:paraId="01D5E9D3" w14:textId="77777777" w:rsidTr="00B01509">
        <w:trPr>
          <w:trHeight w:val="269"/>
        </w:trPr>
        <w:tc>
          <w:tcPr>
            <w:tcW w:w="10768" w:type="dxa"/>
            <w:gridSpan w:val="3"/>
          </w:tcPr>
          <w:p w14:paraId="37F30A10" w14:textId="236A69F0" w:rsidR="008423CF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Avez-vous déjà travaillé en collectivité ou établissement public ?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16978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3611AD">
              <w:rPr>
                <w:rFonts w:ascii="Arial" w:hAnsi="Arial" w:cs="Arial"/>
                <w:sz w:val="24"/>
                <w:szCs w:val="24"/>
              </w:rPr>
              <w:t>oui</w:t>
            </w:r>
            <w:proofErr w:type="gramEnd"/>
            <w:r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12457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611AD"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  <w:tr w:rsidR="008423CF" w:rsidRPr="003611AD" w14:paraId="2FC858F5" w14:textId="77777777" w:rsidTr="00B01509">
        <w:trPr>
          <w:trHeight w:val="269"/>
        </w:trPr>
        <w:tc>
          <w:tcPr>
            <w:tcW w:w="10768" w:type="dxa"/>
            <w:gridSpan w:val="3"/>
          </w:tcPr>
          <w:p w14:paraId="40EF1A14" w14:textId="40F8FE00" w:rsidR="008423CF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Etes-vous reconnu travailleur en situation de handicap (RQTH) ?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05635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3611AD">
              <w:rPr>
                <w:rFonts w:ascii="Arial" w:hAnsi="Arial" w:cs="Arial"/>
                <w:sz w:val="24"/>
                <w:szCs w:val="24"/>
              </w:rPr>
              <w:t>oui</w:t>
            </w:r>
            <w:proofErr w:type="gramEnd"/>
            <w:r w:rsidRPr="003611AD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665092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611AD">
              <w:rPr>
                <w:rFonts w:ascii="Arial" w:hAnsi="Arial" w:cs="Arial"/>
                <w:sz w:val="24"/>
                <w:szCs w:val="24"/>
              </w:rPr>
              <w:t xml:space="preserve"> non</w:t>
            </w:r>
          </w:p>
        </w:tc>
      </w:tr>
      <w:tr w:rsidR="008423CF" w:rsidRPr="003611AD" w14:paraId="5366CEE7" w14:textId="77777777" w:rsidTr="00B01509">
        <w:trPr>
          <w:trHeight w:val="269"/>
        </w:trPr>
        <w:tc>
          <w:tcPr>
            <w:tcW w:w="10768" w:type="dxa"/>
            <w:gridSpan w:val="3"/>
          </w:tcPr>
          <w:p w14:paraId="6CC818A8" w14:textId="581123DF" w:rsidR="008423CF" w:rsidRPr="003611AD" w:rsidRDefault="008423CF" w:rsidP="00B01509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</w:rPr>
              <w:t xml:space="preserve">Temps de travail souhaité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63424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611AD">
              <w:rPr>
                <w:rFonts w:ascii="Arial" w:hAnsi="Arial" w:cs="Arial"/>
                <w:sz w:val="24"/>
                <w:szCs w:val="24"/>
              </w:rPr>
              <w:t xml:space="preserve"> Temps complet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471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11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611AD">
              <w:rPr>
                <w:rFonts w:ascii="Arial" w:hAnsi="Arial" w:cs="Arial"/>
                <w:sz w:val="24"/>
                <w:szCs w:val="24"/>
              </w:rPr>
              <w:t xml:space="preserve"> Temps partiel </w:t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e précise la quotité"/>
                  </w:textInput>
                </w:ffData>
              </w:fldChar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67CCF" w:rsidRPr="003611AD">
              <w:rPr>
                <w:rFonts w:ascii="Arial" w:hAnsi="Arial" w:cs="Arial"/>
                <w:noProof/>
                <w:sz w:val="24"/>
                <w:szCs w:val="24"/>
              </w:rPr>
              <w:t>Je précise la quotité</w:t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8423CF" w:rsidRPr="003611AD" w14:paraId="322BA33D" w14:textId="77777777" w:rsidTr="00B01509">
        <w:trPr>
          <w:trHeight w:val="269"/>
        </w:trPr>
        <w:tc>
          <w:tcPr>
            <w:tcW w:w="10768" w:type="dxa"/>
            <w:gridSpan w:val="3"/>
          </w:tcPr>
          <w:p w14:paraId="1EAB7170" w14:textId="64DC944A" w:rsidR="008423CF" w:rsidRPr="003611AD" w:rsidRDefault="008423CF" w:rsidP="008423CF">
            <w:pPr>
              <w:tabs>
                <w:tab w:val="left" w:leader="dot" w:pos="1134"/>
                <w:tab w:val="left" w:leader="dot" w:pos="8505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 w:rsidRPr="003611A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Sur quel poste souhaitez-vous être positionné le cas échant</w:t>
            </w:r>
            <w:r w:rsidRPr="003611AD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</w:rPr>
              <w:t xml:space="preserve"> (liste disponible sur</w:t>
            </w:r>
            <w:r w:rsidRPr="003611AD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hyperlink r:id="rId9" w:history="1">
              <w:r w:rsidRPr="003611AD">
                <w:rPr>
                  <w:rStyle w:val="Lienhypertexte"/>
                  <w:rFonts w:ascii="Arial" w:hAnsi="Arial" w:cs="Arial"/>
                  <w:i/>
                  <w:iCs/>
                  <w:sz w:val="24"/>
                  <w:szCs w:val="24"/>
                  <w:shd w:val="clear" w:color="auto" w:fill="FFFFFF"/>
                </w:rPr>
                <w:t>https://www.emploi-territorial.fr/metiers</w:t>
              </w:r>
            </w:hyperlink>
            <w:r w:rsidRPr="003611AD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</w:rPr>
              <w:t xml:space="preserve"> ) </w:t>
            </w:r>
            <w:r w:rsidRPr="003611A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: </w:t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e précise le(s) poste(s)"/>
                  </w:textInput>
                </w:ffData>
              </w:fldChar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67CCF" w:rsidRPr="003611AD">
              <w:rPr>
                <w:rFonts w:ascii="Arial" w:hAnsi="Arial" w:cs="Arial"/>
                <w:noProof/>
                <w:sz w:val="24"/>
                <w:szCs w:val="24"/>
              </w:rPr>
              <w:t>Je précise le(s) poste(s)</w:t>
            </w:r>
            <w:r w:rsidR="00667CCF" w:rsidRPr="003611A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11D5AD95" w14:textId="77777777" w:rsidR="00667CCF" w:rsidRPr="003611AD" w:rsidRDefault="00667CCF" w:rsidP="00667CCF">
      <w:pPr>
        <w:pBdr>
          <w:top w:val="single" w:sz="4" w:space="1" w:color="003541" w:themeColor="text1"/>
          <w:left w:val="single" w:sz="4" w:space="4" w:color="003541" w:themeColor="text1"/>
          <w:bottom w:val="single" w:sz="4" w:space="1" w:color="003541" w:themeColor="text1"/>
          <w:right w:val="single" w:sz="4" w:space="4" w:color="003541" w:themeColor="text1"/>
        </w:pBdr>
        <w:tabs>
          <w:tab w:val="left" w:pos="6214"/>
        </w:tabs>
        <w:rPr>
          <w:rFonts w:ascii="Arial" w:hAnsi="Arial" w:cs="Arial"/>
          <w:b/>
          <w:bCs/>
        </w:rPr>
      </w:pPr>
      <w:r w:rsidRPr="003611AD">
        <w:rPr>
          <w:rFonts w:ascii="Arial" w:hAnsi="Arial" w:cs="Arial"/>
          <w:b/>
          <w:bCs/>
        </w:rPr>
        <w:lastRenderedPageBreak/>
        <w:t xml:space="preserve">Informations complémentaires que vous souhaitez porter à notre connaissance : </w:t>
      </w:r>
    </w:p>
    <w:p w14:paraId="7AFB67BD" w14:textId="172216E9" w:rsidR="00C11376" w:rsidRPr="003611AD" w:rsidRDefault="00667CCF" w:rsidP="00667CCF">
      <w:pPr>
        <w:pBdr>
          <w:top w:val="single" w:sz="4" w:space="1" w:color="003541" w:themeColor="text1"/>
          <w:left w:val="single" w:sz="4" w:space="4" w:color="003541" w:themeColor="text1"/>
          <w:bottom w:val="single" w:sz="4" w:space="1" w:color="003541" w:themeColor="text1"/>
          <w:right w:val="single" w:sz="4" w:space="4" w:color="003541" w:themeColor="text1"/>
        </w:pBdr>
        <w:tabs>
          <w:tab w:val="left" w:pos="6214"/>
        </w:tabs>
        <w:rPr>
          <w:rFonts w:ascii="Arial" w:hAnsi="Arial" w:cs="Arial"/>
          <w:szCs w:val="22"/>
        </w:rPr>
      </w:pPr>
      <w:r w:rsidRPr="003611AD">
        <w:rPr>
          <w:rFonts w:ascii="Arial" w:hAnsi="Arial" w:cs="Arial"/>
          <w:szCs w:val="22"/>
        </w:rPr>
        <w:fldChar w:fldCharType="begin">
          <w:ffData>
            <w:name w:val="Texte27"/>
            <w:enabled/>
            <w:calcOnExit w:val="0"/>
            <w:textInput/>
          </w:ffData>
        </w:fldChar>
      </w:r>
      <w:r w:rsidRPr="003611AD">
        <w:rPr>
          <w:rFonts w:ascii="Arial" w:hAnsi="Arial" w:cs="Arial"/>
          <w:szCs w:val="22"/>
        </w:rPr>
        <w:instrText xml:space="preserve"> FORMTEXT </w:instrText>
      </w:r>
      <w:r w:rsidRPr="003611AD">
        <w:rPr>
          <w:rFonts w:ascii="Arial" w:hAnsi="Arial" w:cs="Arial"/>
          <w:szCs w:val="22"/>
        </w:rPr>
      </w:r>
      <w:r w:rsidRPr="003611AD">
        <w:rPr>
          <w:rFonts w:ascii="Arial" w:hAnsi="Arial" w:cs="Arial"/>
          <w:szCs w:val="22"/>
        </w:rPr>
        <w:fldChar w:fldCharType="separate"/>
      </w:r>
      <w:r w:rsidRPr="003611AD">
        <w:rPr>
          <w:rFonts w:ascii="Arial" w:eastAsia="MS Mincho" w:hAnsi="Arial" w:cs="Arial"/>
          <w:noProof/>
          <w:szCs w:val="22"/>
        </w:rPr>
        <w:t> </w:t>
      </w:r>
      <w:r w:rsidRPr="003611AD">
        <w:rPr>
          <w:rFonts w:ascii="Arial" w:eastAsia="MS Mincho" w:hAnsi="Arial" w:cs="Arial"/>
          <w:noProof/>
          <w:szCs w:val="22"/>
        </w:rPr>
        <w:t> </w:t>
      </w:r>
      <w:r w:rsidRPr="003611AD">
        <w:rPr>
          <w:rFonts w:ascii="Arial" w:eastAsia="MS Mincho" w:hAnsi="Arial" w:cs="Arial"/>
          <w:noProof/>
          <w:szCs w:val="22"/>
        </w:rPr>
        <w:t> </w:t>
      </w:r>
      <w:r w:rsidRPr="003611AD">
        <w:rPr>
          <w:rFonts w:ascii="Arial" w:eastAsia="MS Mincho" w:hAnsi="Arial" w:cs="Arial"/>
          <w:noProof/>
          <w:szCs w:val="22"/>
        </w:rPr>
        <w:t> </w:t>
      </w:r>
      <w:r w:rsidRPr="003611AD">
        <w:rPr>
          <w:rFonts w:ascii="Arial" w:eastAsia="MS Mincho" w:hAnsi="Arial" w:cs="Arial"/>
          <w:noProof/>
          <w:szCs w:val="22"/>
        </w:rPr>
        <w:t> </w:t>
      </w:r>
      <w:r w:rsidRPr="003611AD">
        <w:rPr>
          <w:rFonts w:ascii="Arial" w:hAnsi="Arial" w:cs="Arial"/>
          <w:szCs w:val="22"/>
        </w:rPr>
        <w:fldChar w:fldCharType="end"/>
      </w:r>
    </w:p>
    <w:p w14:paraId="609E0592" w14:textId="77777777" w:rsidR="00667CCF" w:rsidRPr="003611AD" w:rsidRDefault="00667CCF" w:rsidP="00667CCF">
      <w:pPr>
        <w:pBdr>
          <w:top w:val="single" w:sz="4" w:space="1" w:color="003541" w:themeColor="text1"/>
          <w:left w:val="single" w:sz="4" w:space="4" w:color="003541" w:themeColor="text1"/>
          <w:bottom w:val="single" w:sz="4" w:space="1" w:color="003541" w:themeColor="text1"/>
          <w:right w:val="single" w:sz="4" w:space="4" w:color="003541" w:themeColor="text1"/>
        </w:pBdr>
        <w:tabs>
          <w:tab w:val="left" w:pos="6214"/>
        </w:tabs>
        <w:rPr>
          <w:rFonts w:ascii="Arial" w:hAnsi="Arial" w:cs="Arial"/>
          <w:szCs w:val="22"/>
        </w:rPr>
      </w:pPr>
    </w:p>
    <w:p w14:paraId="3F03FD88" w14:textId="77777777" w:rsidR="00667CCF" w:rsidRPr="003611AD" w:rsidRDefault="00667CCF" w:rsidP="00667CCF">
      <w:pPr>
        <w:pBdr>
          <w:top w:val="single" w:sz="4" w:space="1" w:color="003541" w:themeColor="text1"/>
          <w:left w:val="single" w:sz="4" w:space="4" w:color="003541" w:themeColor="text1"/>
          <w:bottom w:val="single" w:sz="4" w:space="1" w:color="003541" w:themeColor="text1"/>
          <w:right w:val="single" w:sz="4" w:space="4" w:color="003541" w:themeColor="text1"/>
        </w:pBdr>
        <w:tabs>
          <w:tab w:val="left" w:pos="6214"/>
        </w:tabs>
        <w:rPr>
          <w:rFonts w:ascii="Arial" w:hAnsi="Arial" w:cs="Arial"/>
        </w:rPr>
      </w:pPr>
    </w:p>
    <w:p w14:paraId="3540312C" w14:textId="77777777" w:rsidR="00667CCF" w:rsidRPr="003611AD" w:rsidRDefault="00667CCF" w:rsidP="00F90F30">
      <w:pPr>
        <w:tabs>
          <w:tab w:val="left" w:pos="6214"/>
        </w:tabs>
        <w:rPr>
          <w:rFonts w:ascii="Arial" w:hAnsi="Arial" w:cs="Arial"/>
        </w:rPr>
      </w:pPr>
    </w:p>
    <w:p w14:paraId="5CF2680A" w14:textId="66294E2D" w:rsidR="00774D7B" w:rsidRPr="003611AD" w:rsidRDefault="00774D7B" w:rsidP="00774D7B">
      <w:pPr>
        <w:shd w:val="clear" w:color="auto" w:fill="FFAA32" w:themeFill="accent2"/>
        <w:tabs>
          <w:tab w:val="left" w:pos="6214"/>
        </w:tabs>
        <w:rPr>
          <w:rFonts w:ascii="Arial" w:hAnsi="Arial" w:cs="Arial"/>
          <w:b/>
          <w:bCs/>
          <w:sz w:val="32"/>
          <w:szCs w:val="28"/>
        </w:rPr>
      </w:pPr>
      <w:r w:rsidRPr="003611AD">
        <w:rPr>
          <w:rFonts w:ascii="Arial" w:hAnsi="Arial" w:cs="Arial"/>
          <w:b/>
          <w:bCs/>
          <w:sz w:val="32"/>
          <w:szCs w:val="28"/>
        </w:rPr>
        <w:t>DOCUMENTS A JOINDRE A CETTE DEMANDE D’INSCRIPTION</w:t>
      </w:r>
    </w:p>
    <w:p w14:paraId="0D591A5E" w14:textId="2EEED394" w:rsidR="006B308F" w:rsidRPr="003611AD" w:rsidRDefault="003611AD" w:rsidP="003611AD">
      <w:pPr>
        <w:rPr>
          <w:rFonts w:ascii="Arial" w:hAnsi="Arial" w:cs="Arial"/>
        </w:rPr>
      </w:pPr>
      <w:sdt>
        <w:sdtPr>
          <w:rPr>
            <w:rFonts w:ascii="Arial" w:hAnsi="Arial" w:cs="Arial"/>
            <w:szCs w:val="22"/>
          </w:rPr>
          <w:id w:val="-855726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3611AD">
        <w:rPr>
          <w:rFonts w:ascii="Arial" w:hAnsi="Arial" w:cs="Arial"/>
        </w:rPr>
        <w:t xml:space="preserve"> </w:t>
      </w:r>
      <w:r w:rsidR="00774D7B" w:rsidRPr="003611AD">
        <w:rPr>
          <w:rFonts w:ascii="Arial" w:hAnsi="Arial" w:cs="Arial"/>
        </w:rPr>
        <w:t>Curriculum Vitae</w:t>
      </w:r>
    </w:p>
    <w:p w14:paraId="0A430DEC" w14:textId="6002B597" w:rsidR="00774D7B" w:rsidRPr="003611AD" w:rsidRDefault="003611AD" w:rsidP="003611AD">
      <w:pPr>
        <w:spacing w:after="0"/>
        <w:rPr>
          <w:rFonts w:ascii="Arial" w:eastAsia="Times New Roman" w:hAnsi="Arial" w:cs="Arial"/>
          <w:color w:val="1D2228"/>
        </w:rPr>
      </w:pPr>
      <w:sdt>
        <w:sdtPr>
          <w:rPr>
            <w:rFonts w:ascii="Arial" w:hAnsi="Arial" w:cs="Arial"/>
            <w:szCs w:val="22"/>
          </w:rPr>
          <w:id w:val="-349491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>
        <w:rPr>
          <w:rFonts w:ascii="Arial" w:hAnsi="Arial" w:cs="Arial"/>
          <w:szCs w:val="22"/>
        </w:rPr>
        <w:t xml:space="preserve"> </w:t>
      </w:r>
      <w:r w:rsidR="00774D7B" w:rsidRPr="003611AD">
        <w:rPr>
          <w:rFonts w:ascii="Arial" w:hAnsi="Arial" w:cs="Arial"/>
        </w:rPr>
        <w:t xml:space="preserve">Lettre de motivation pour apprécier </w:t>
      </w:r>
      <w:r w:rsidR="00774D7B" w:rsidRPr="003611AD">
        <w:rPr>
          <w:rFonts w:ascii="Arial" w:eastAsia="Times New Roman" w:hAnsi="Arial" w:cs="Arial"/>
          <w:color w:val="1D2228"/>
        </w:rPr>
        <w:t>l’engagement du candidat et sa compréhension des missions confiées. Cette lettre devra préciser :</w:t>
      </w:r>
    </w:p>
    <w:p w14:paraId="40875DEA" w14:textId="6B317FC8" w:rsidR="00774D7B" w:rsidRPr="003611AD" w:rsidRDefault="00774D7B" w:rsidP="00774D7B">
      <w:pPr>
        <w:pStyle w:val="Paragraphedeliste"/>
        <w:numPr>
          <w:ilvl w:val="0"/>
          <w:numId w:val="38"/>
        </w:numPr>
        <w:shd w:val="clear" w:color="auto" w:fill="FFFFFF"/>
        <w:spacing w:after="0" w:line="240" w:lineRule="auto"/>
        <w:contextualSpacing w:val="0"/>
        <w:jc w:val="left"/>
        <w:rPr>
          <w:rFonts w:ascii="Arial" w:eastAsia="Times New Roman" w:hAnsi="Arial" w:cs="Arial"/>
          <w:color w:val="1D2228"/>
        </w:rPr>
      </w:pPr>
      <w:r w:rsidRPr="003611AD">
        <w:rPr>
          <w:rFonts w:ascii="Arial" w:eastAsia="Times New Roman" w:hAnsi="Arial" w:cs="Arial"/>
          <w:color w:val="1D2228"/>
        </w:rPr>
        <w:t>Les motivations à intégrer le service remplacement ;</w:t>
      </w:r>
    </w:p>
    <w:p w14:paraId="242AA863" w14:textId="779622C7" w:rsidR="00774D7B" w:rsidRPr="003611AD" w:rsidRDefault="00774D7B" w:rsidP="00774D7B">
      <w:pPr>
        <w:pStyle w:val="Paragraphedeliste"/>
        <w:numPr>
          <w:ilvl w:val="0"/>
          <w:numId w:val="38"/>
        </w:numPr>
        <w:shd w:val="clear" w:color="auto" w:fill="FFFFFF"/>
        <w:spacing w:after="0" w:line="240" w:lineRule="auto"/>
        <w:contextualSpacing w:val="0"/>
        <w:jc w:val="left"/>
        <w:rPr>
          <w:rFonts w:ascii="Arial" w:eastAsia="Times New Roman" w:hAnsi="Arial" w:cs="Arial"/>
          <w:color w:val="1D2228"/>
        </w:rPr>
      </w:pPr>
      <w:r w:rsidRPr="003611AD">
        <w:rPr>
          <w:rFonts w:ascii="Arial" w:eastAsia="Times New Roman" w:hAnsi="Arial" w:cs="Arial"/>
          <w:color w:val="1D2228"/>
        </w:rPr>
        <w:t>L’intérêt porté aux missions du service public ;</w:t>
      </w:r>
    </w:p>
    <w:p w14:paraId="11E2D67F" w14:textId="33E8B7C4" w:rsidR="00774D7B" w:rsidRPr="003611AD" w:rsidRDefault="00774D7B" w:rsidP="00CA2E01">
      <w:pPr>
        <w:pStyle w:val="Paragraphedeliste"/>
        <w:numPr>
          <w:ilvl w:val="0"/>
          <w:numId w:val="38"/>
        </w:numPr>
        <w:shd w:val="clear" w:color="auto" w:fill="FFFFFF"/>
        <w:spacing w:after="0" w:line="240" w:lineRule="auto"/>
        <w:contextualSpacing w:val="0"/>
        <w:jc w:val="left"/>
        <w:rPr>
          <w:rFonts w:ascii="Arial" w:eastAsia="Times New Roman" w:hAnsi="Arial" w:cs="Arial"/>
          <w:color w:val="1D2228"/>
        </w:rPr>
      </w:pPr>
      <w:r w:rsidRPr="003611AD">
        <w:rPr>
          <w:rFonts w:ascii="Arial" w:eastAsia="Times New Roman" w:hAnsi="Arial" w:cs="Arial"/>
          <w:color w:val="1D2228"/>
        </w:rPr>
        <w:t>Les motivations à intégrer et à travailler au sein de la fonction publique territoriale.</w:t>
      </w:r>
    </w:p>
    <w:p w14:paraId="7415F04D" w14:textId="77777777" w:rsidR="006B308F" w:rsidRPr="003611AD" w:rsidRDefault="006B308F" w:rsidP="006B308F">
      <w:pPr>
        <w:ind w:left="360"/>
        <w:rPr>
          <w:rFonts w:ascii="Arial" w:hAnsi="Arial" w:cs="Arial"/>
          <w:b/>
          <w:sz w:val="20"/>
          <w:szCs w:val="22"/>
        </w:rPr>
      </w:pPr>
    </w:p>
    <w:p w14:paraId="0C67FC86" w14:textId="77777777" w:rsidR="00774D7B" w:rsidRPr="003611AD" w:rsidRDefault="00774D7B" w:rsidP="00774D7B">
      <w:pPr>
        <w:shd w:val="clear" w:color="auto" w:fill="FFAA32" w:themeFill="accent2"/>
        <w:tabs>
          <w:tab w:val="left" w:pos="6214"/>
        </w:tabs>
        <w:rPr>
          <w:rFonts w:ascii="Arial" w:hAnsi="Arial" w:cs="Arial"/>
          <w:b/>
          <w:bCs/>
          <w:sz w:val="32"/>
          <w:szCs w:val="28"/>
        </w:rPr>
      </w:pPr>
      <w:r w:rsidRPr="003611AD">
        <w:rPr>
          <w:rFonts w:ascii="Arial" w:hAnsi="Arial" w:cs="Arial"/>
          <w:b/>
          <w:bCs/>
          <w:sz w:val="32"/>
          <w:szCs w:val="28"/>
        </w:rPr>
        <w:t>CONTACT</w:t>
      </w:r>
    </w:p>
    <w:p w14:paraId="4DE1732F" w14:textId="4D70E4CD" w:rsidR="00774D7B" w:rsidRPr="003611AD" w:rsidRDefault="00774D7B" w:rsidP="00774D7B">
      <w:pPr>
        <w:tabs>
          <w:tab w:val="left" w:pos="6214"/>
        </w:tabs>
        <w:rPr>
          <w:rFonts w:ascii="Arial" w:hAnsi="Arial" w:cs="Arial"/>
        </w:rPr>
      </w:pPr>
      <w:r w:rsidRPr="003611AD">
        <w:rPr>
          <w:rFonts w:ascii="Arial" w:hAnsi="Arial" w:cs="Arial"/>
        </w:rPr>
        <w:t xml:space="preserve">Pour plus d’information, merci de contacter le pôle : </w:t>
      </w:r>
      <w:hyperlink r:id="rId10" w:history="1">
        <w:r w:rsidRPr="003611AD">
          <w:rPr>
            <w:rFonts w:ascii="Arial" w:hAnsi="Arial" w:cs="Arial"/>
            <w:i/>
            <w:iCs/>
            <w:color w:val="2E8B7D" w:themeColor="background2" w:themeShade="80"/>
          </w:rPr>
          <w:t>emploi@cdg34.fr</w:t>
        </w:r>
      </w:hyperlink>
      <w:r w:rsidR="00667CCF" w:rsidRPr="003611AD">
        <w:rPr>
          <w:rFonts w:ascii="Arial" w:hAnsi="Arial" w:cs="Arial"/>
          <w:i/>
          <w:iCs/>
          <w:color w:val="2E8B7D" w:themeColor="background2" w:themeShade="80"/>
        </w:rPr>
        <w:t xml:space="preserve"> </w:t>
      </w:r>
      <w:r w:rsidRPr="003611AD">
        <w:rPr>
          <w:rFonts w:ascii="Arial" w:hAnsi="Arial" w:cs="Arial"/>
        </w:rPr>
        <w:t xml:space="preserve"> </w:t>
      </w:r>
    </w:p>
    <w:p w14:paraId="626D46E1" w14:textId="77777777" w:rsidR="00667CCF" w:rsidRPr="003611AD" w:rsidRDefault="00667CCF" w:rsidP="00774D7B">
      <w:pPr>
        <w:tabs>
          <w:tab w:val="left" w:pos="6214"/>
        </w:tabs>
        <w:rPr>
          <w:rFonts w:ascii="Arial" w:hAnsi="Arial" w:cs="Arial"/>
        </w:rPr>
      </w:pPr>
    </w:p>
    <w:p w14:paraId="1377FDA8" w14:textId="77777777" w:rsidR="00667CCF" w:rsidRPr="003611AD" w:rsidRDefault="00667CCF" w:rsidP="00774D7B">
      <w:pPr>
        <w:tabs>
          <w:tab w:val="left" w:pos="6214"/>
        </w:tabs>
        <w:rPr>
          <w:rFonts w:ascii="Arial" w:hAnsi="Arial" w:cs="Arial"/>
        </w:rPr>
      </w:pPr>
    </w:p>
    <w:p w14:paraId="29F03936" w14:textId="77777777" w:rsidR="006B308F" w:rsidRPr="003611AD" w:rsidRDefault="006B308F" w:rsidP="00F90F30">
      <w:pPr>
        <w:tabs>
          <w:tab w:val="left" w:pos="6214"/>
        </w:tabs>
        <w:rPr>
          <w:rFonts w:ascii="Arial" w:hAnsi="Arial" w:cs="Arial"/>
        </w:rPr>
      </w:pPr>
    </w:p>
    <w:sectPr w:rsidR="006B308F" w:rsidRPr="003611AD" w:rsidSect="00B87EDF">
      <w:headerReference w:type="default" r:id="rId11"/>
      <w:footerReference w:type="default" r:id="rId12"/>
      <w:type w:val="continuous"/>
      <w:pgSz w:w="11906" w:h="16838"/>
      <w:pgMar w:top="567" w:right="567" w:bottom="284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1556C" w14:textId="77777777" w:rsidR="00F377D6" w:rsidRDefault="00F377D6" w:rsidP="00D536A6">
      <w:pPr>
        <w:spacing w:after="0" w:line="240" w:lineRule="auto"/>
      </w:pPr>
      <w:r>
        <w:separator/>
      </w:r>
    </w:p>
  </w:endnote>
  <w:endnote w:type="continuationSeparator" w:id="0">
    <w:p w14:paraId="62DAB2FD" w14:textId="77777777" w:rsidR="00F377D6" w:rsidRDefault="00F377D6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  <w:gridCol w:w="981"/>
    </w:tblGrid>
    <w:tr w:rsidR="00174EED" w:rsidRPr="00B87EDF" w14:paraId="4CF6EB10" w14:textId="77777777" w:rsidTr="004D7D63">
      <w:tc>
        <w:tcPr>
          <w:tcW w:w="9781" w:type="dxa"/>
        </w:tcPr>
        <w:p w14:paraId="1118ACC3" w14:textId="4B833624" w:rsidR="00082704" w:rsidRPr="00713393" w:rsidRDefault="00CA2E01" w:rsidP="00CA2E01">
          <w:pPr>
            <w:pStyle w:val="Pieddepage"/>
            <w:rPr>
              <w:rFonts w:ascii="Calibri" w:hAnsi="Calibri"/>
              <w:sz w:val="20"/>
            </w:rPr>
          </w:pPr>
          <w:r>
            <w:rPr>
              <w:i/>
              <w:iCs/>
              <w:color w:val="B2B2B2"/>
              <w:sz w:val="18"/>
              <w:szCs w:val="18"/>
            </w:rPr>
            <w:t>Dernière mise à jour</w:t>
          </w:r>
          <w:r>
            <w:rPr>
              <w:rFonts w:ascii="Calibri" w:hAnsi="Calibri" w:cs="Calibri"/>
              <w:i/>
              <w:iCs/>
              <w:color w:val="B2B2B2"/>
              <w:sz w:val="18"/>
              <w:szCs w:val="18"/>
            </w:rPr>
            <w:t> </w:t>
          </w:r>
          <w:r>
            <w:rPr>
              <w:i/>
              <w:iCs/>
              <w:color w:val="B2B2B2"/>
              <w:sz w:val="18"/>
              <w:szCs w:val="18"/>
            </w:rPr>
            <w:t>: février 2026</w:t>
          </w:r>
        </w:p>
        <w:p w14:paraId="5BE36894" w14:textId="7AA8629E" w:rsidR="00174EED" w:rsidRPr="00B87EDF" w:rsidRDefault="00174EED" w:rsidP="00CA2E01">
          <w:pPr>
            <w:pStyle w:val="Pieddepage"/>
            <w:rPr>
              <w:sz w:val="18"/>
              <w:szCs w:val="18"/>
            </w:rPr>
          </w:pPr>
        </w:p>
      </w:tc>
      <w:tc>
        <w:tcPr>
          <w:tcW w:w="981" w:type="dxa"/>
        </w:tcPr>
        <w:p w14:paraId="3E2FDB25" w14:textId="77777777" w:rsidR="00174EED" w:rsidRPr="00B87EDF" w:rsidRDefault="00174EED" w:rsidP="00CA2E01">
          <w:pPr>
            <w:pStyle w:val="Pieddepage"/>
            <w:rPr>
              <w:sz w:val="18"/>
              <w:szCs w:val="18"/>
            </w:rPr>
          </w:pPr>
          <w:r w:rsidRPr="00B87EDF">
            <w:rPr>
              <w:i/>
              <w:iCs/>
              <w:color w:val="B2B2B2"/>
              <w:sz w:val="18"/>
              <w:szCs w:val="18"/>
            </w:rPr>
            <w:t xml:space="preserve">Page </w:t>
          </w:r>
          <w:r w:rsidRPr="00B87EDF">
            <w:rPr>
              <w:i/>
              <w:iCs/>
              <w:color w:val="B2B2B2"/>
              <w:sz w:val="18"/>
              <w:szCs w:val="18"/>
            </w:rPr>
            <w:fldChar w:fldCharType="begin"/>
          </w:r>
          <w:r w:rsidRPr="00B87EDF">
            <w:rPr>
              <w:i/>
              <w:iCs/>
              <w:color w:val="B2B2B2"/>
              <w:sz w:val="18"/>
              <w:szCs w:val="18"/>
            </w:rPr>
            <w:instrText>PAGE   \* MERGEFORMAT</w:instrText>
          </w:r>
          <w:r w:rsidRPr="00B87EDF">
            <w:rPr>
              <w:i/>
              <w:iCs/>
              <w:color w:val="B2B2B2"/>
              <w:sz w:val="18"/>
              <w:szCs w:val="18"/>
            </w:rPr>
            <w:fldChar w:fldCharType="separate"/>
          </w:r>
          <w:r w:rsidRPr="00B87EDF">
            <w:rPr>
              <w:i/>
              <w:iCs/>
              <w:color w:val="B2B2B2"/>
              <w:sz w:val="18"/>
              <w:szCs w:val="18"/>
            </w:rPr>
            <w:t>1</w:t>
          </w:r>
          <w:r w:rsidRPr="00B87EDF">
            <w:rPr>
              <w:i/>
              <w:iCs/>
              <w:color w:val="B2B2B2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E2E6C" w14:textId="77777777" w:rsidR="00F377D6" w:rsidRDefault="00F377D6" w:rsidP="00D536A6">
      <w:pPr>
        <w:spacing w:after="0" w:line="240" w:lineRule="auto"/>
      </w:pPr>
      <w:r>
        <w:separator/>
      </w:r>
    </w:p>
  </w:footnote>
  <w:footnote w:type="continuationSeparator" w:id="0">
    <w:p w14:paraId="7FA386BC" w14:textId="77777777" w:rsidR="00F377D6" w:rsidRDefault="00F377D6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773"/>
    </w:tblGrid>
    <w:tr w:rsidR="00E720F8" w14:paraId="7D80EE04" w14:textId="77777777" w:rsidTr="00774D7B">
      <w:tc>
        <w:tcPr>
          <w:tcW w:w="10773" w:type="dxa"/>
          <w:vAlign w:val="center"/>
        </w:tcPr>
        <w:p w14:paraId="2CCE32D5" w14:textId="4B1BE4EB" w:rsidR="00E720F8" w:rsidRPr="00774D7B" w:rsidRDefault="00774D7B" w:rsidP="00774D7B">
          <w:pPr>
            <w:pStyle w:val="Titre1"/>
            <w:rPr>
              <w:sz w:val="24"/>
              <w:szCs w:val="24"/>
            </w:rPr>
          </w:pPr>
          <w:bookmarkStart w:id="5" w:name="_Hlk171501230"/>
          <w:r w:rsidRPr="00774D7B">
            <w:drawing>
              <wp:anchor distT="0" distB="0" distL="114300" distR="114300" simplePos="0" relativeHeight="251659264" behindDoc="1" locked="0" layoutInCell="1" allowOverlap="1" wp14:anchorId="0829E3CA" wp14:editId="265E7B6B">
                <wp:simplePos x="0" y="0"/>
                <wp:positionH relativeFrom="column">
                  <wp:posOffset>-2362200</wp:posOffset>
                </wp:positionH>
                <wp:positionV relativeFrom="paragraph">
                  <wp:posOffset>69850</wp:posOffset>
                </wp:positionV>
                <wp:extent cx="2257425" cy="756285"/>
                <wp:effectExtent l="0" t="0" r="9525" b="5715"/>
                <wp:wrapTight wrapText="bothSides">
                  <wp:wrapPolygon edited="0">
                    <wp:start x="0" y="0"/>
                    <wp:lineTo x="0" y="21219"/>
                    <wp:lineTo x="21509" y="21219"/>
                    <wp:lineTo x="21509" y="0"/>
                    <wp:lineTo x="0" y="0"/>
                  </wp:wrapPolygon>
                </wp:wrapTight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257425" cy="756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74D7B">
            <w:t xml:space="preserve">Demande d’inscription </w:t>
          </w:r>
          <w:r w:rsidRPr="00774D7B">
            <w:br/>
            <w:t>au service remplacement</w:t>
          </w:r>
        </w:p>
      </w:tc>
    </w:tr>
    <w:bookmarkEnd w:id="5"/>
  </w:tbl>
  <w:p w14:paraId="3C0187CB" w14:textId="77777777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6pt;height:125.6pt" o:bullet="t">
        <v:imagedata r:id="rId1" o:title="Sigle-BleuFondBlanc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733AE5"/>
    <w:multiLevelType w:val="hybridMultilevel"/>
    <w:tmpl w:val="AF585B4C"/>
    <w:lvl w:ilvl="0" w:tplc="B3CAC6D0">
      <w:numFmt w:val="bullet"/>
      <w:lvlText w:val="-"/>
      <w:lvlJc w:val="left"/>
      <w:pPr>
        <w:ind w:left="720" w:hanging="360"/>
      </w:pPr>
      <w:rPr>
        <w:rFonts w:ascii="Konstanz" w:eastAsia="Times New Roman" w:hAnsi="Konstanz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22A46"/>
    <w:multiLevelType w:val="hybridMultilevel"/>
    <w:tmpl w:val="11CE81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647752">
    <w:abstractNumId w:val="19"/>
  </w:num>
  <w:num w:numId="2" w16cid:durableId="32195837">
    <w:abstractNumId w:val="21"/>
  </w:num>
  <w:num w:numId="3" w16cid:durableId="1165783132">
    <w:abstractNumId w:val="30"/>
  </w:num>
  <w:num w:numId="4" w16cid:durableId="1573616721">
    <w:abstractNumId w:val="32"/>
  </w:num>
  <w:num w:numId="5" w16cid:durableId="1627420338">
    <w:abstractNumId w:val="13"/>
  </w:num>
  <w:num w:numId="6" w16cid:durableId="301665402">
    <w:abstractNumId w:val="11"/>
  </w:num>
  <w:num w:numId="7" w16cid:durableId="1573813090">
    <w:abstractNumId w:val="10"/>
  </w:num>
  <w:num w:numId="8" w16cid:durableId="101807800">
    <w:abstractNumId w:val="18"/>
  </w:num>
  <w:num w:numId="9" w16cid:durableId="1666279787">
    <w:abstractNumId w:val="35"/>
  </w:num>
  <w:num w:numId="10" w16cid:durableId="1871987280">
    <w:abstractNumId w:val="12"/>
  </w:num>
  <w:num w:numId="11" w16cid:durableId="32654196">
    <w:abstractNumId w:val="23"/>
  </w:num>
  <w:num w:numId="12" w16cid:durableId="245194932">
    <w:abstractNumId w:val="31"/>
  </w:num>
  <w:num w:numId="13" w16cid:durableId="1613046933">
    <w:abstractNumId w:val="25"/>
  </w:num>
  <w:num w:numId="14" w16cid:durableId="1673527534">
    <w:abstractNumId w:val="34"/>
  </w:num>
  <w:num w:numId="15" w16cid:durableId="248545129">
    <w:abstractNumId w:val="17"/>
  </w:num>
  <w:num w:numId="16" w16cid:durableId="391347648">
    <w:abstractNumId w:val="26"/>
  </w:num>
  <w:num w:numId="17" w16cid:durableId="289093208">
    <w:abstractNumId w:val="28"/>
  </w:num>
  <w:num w:numId="18" w16cid:durableId="2033190196">
    <w:abstractNumId w:val="8"/>
  </w:num>
  <w:num w:numId="19" w16cid:durableId="1277910957">
    <w:abstractNumId w:val="3"/>
  </w:num>
  <w:num w:numId="20" w16cid:durableId="48191975">
    <w:abstractNumId w:val="2"/>
  </w:num>
  <w:num w:numId="21" w16cid:durableId="138765815">
    <w:abstractNumId w:val="1"/>
  </w:num>
  <w:num w:numId="22" w16cid:durableId="199441974">
    <w:abstractNumId w:val="0"/>
  </w:num>
  <w:num w:numId="23" w16cid:durableId="4292196">
    <w:abstractNumId w:val="9"/>
  </w:num>
  <w:num w:numId="24" w16cid:durableId="1605261160">
    <w:abstractNumId w:val="7"/>
  </w:num>
  <w:num w:numId="25" w16cid:durableId="817039004">
    <w:abstractNumId w:val="6"/>
  </w:num>
  <w:num w:numId="26" w16cid:durableId="663703137">
    <w:abstractNumId w:val="5"/>
  </w:num>
  <w:num w:numId="27" w16cid:durableId="833304859">
    <w:abstractNumId w:val="4"/>
  </w:num>
  <w:num w:numId="28" w16cid:durableId="980234429">
    <w:abstractNumId w:val="37"/>
  </w:num>
  <w:num w:numId="29" w16cid:durableId="998384755">
    <w:abstractNumId w:val="24"/>
  </w:num>
  <w:num w:numId="30" w16cid:durableId="598223170">
    <w:abstractNumId w:val="15"/>
  </w:num>
  <w:num w:numId="31" w16cid:durableId="1170868807">
    <w:abstractNumId w:val="16"/>
  </w:num>
  <w:num w:numId="32" w16cid:durableId="1937205639">
    <w:abstractNumId w:val="22"/>
  </w:num>
  <w:num w:numId="33" w16cid:durableId="607927164">
    <w:abstractNumId w:val="36"/>
  </w:num>
  <w:num w:numId="34" w16cid:durableId="590434061">
    <w:abstractNumId w:val="27"/>
  </w:num>
  <w:num w:numId="35" w16cid:durableId="119035842">
    <w:abstractNumId w:val="33"/>
  </w:num>
  <w:num w:numId="36" w16cid:durableId="876352195">
    <w:abstractNumId w:val="14"/>
  </w:num>
  <w:num w:numId="37" w16cid:durableId="1358390596">
    <w:abstractNumId w:val="29"/>
  </w:num>
  <w:num w:numId="38" w16cid:durableId="135641967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35DD8"/>
    <w:rsid w:val="00037B20"/>
    <w:rsid w:val="00082704"/>
    <w:rsid w:val="0009020A"/>
    <w:rsid w:val="000B1F84"/>
    <w:rsid w:val="000B43F1"/>
    <w:rsid w:val="000B5006"/>
    <w:rsid w:val="000C5575"/>
    <w:rsid w:val="0010139E"/>
    <w:rsid w:val="00150C65"/>
    <w:rsid w:val="001531C4"/>
    <w:rsid w:val="00174EED"/>
    <w:rsid w:val="001A3D45"/>
    <w:rsid w:val="001B42FB"/>
    <w:rsid w:val="001F2193"/>
    <w:rsid w:val="00221486"/>
    <w:rsid w:val="00236488"/>
    <w:rsid w:val="002702DD"/>
    <w:rsid w:val="00276616"/>
    <w:rsid w:val="00305290"/>
    <w:rsid w:val="0031355E"/>
    <w:rsid w:val="003611AD"/>
    <w:rsid w:val="00381DF4"/>
    <w:rsid w:val="003A4965"/>
    <w:rsid w:val="003D30BF"/>
    <w:rsid w:val="00406E59"/>
    <w:rsid w:val="0040701C"/>
    <w:rsid w:val="004549DA"/>
    <w:rsid w:val="0047400F"/>
    <w:rsid w:val="00496722"/>
    <w:rsid w:val="004A4319"/>
    <w:rsid w:val="004A622D"/>
    <w:rsid w:val="005353B7"/>
    <w:rsid w:val="005553D7"/>
    <w:rsid w:val="00574B49"/>
    <w:rsid w:val="005B6BB4"/>
    <w:rsid w:val="005D6377"/>
    <w:rsid w:val="00624E3A"/>
    <w:rsid w:val="00660B0F"/>
    <w:rsid w:val="00667CCF"/>
    <w:rsid w:val="006748C1"/>
    <w:rsid w:val="006B308F"/>
    <w:rsid w:val="00710116"/>
    <w:rsid w:val="007205D3"/>
    <w:rsid w:val="007214AF"/>
    <w:rsid w:val="007323B1"/>
    <w:rsid w:val="0077279E"/>
    <w:rsid w:val="00774D7B"/>
    <w:rsid w:val="00780950"/>
    <w:rsid w:val="0079782A"/>
    <w:rsid w:val="007D7F86"/>
    <w:rsid w:val="007E29C3"/>
    <w:rsid w:val="0082366D"/>
    <w:rsid w:val="0083071B"/>
    <w:rsid w:val="008423CF"/>
    <w:rsid w:val="008934BB"/>
    <w:rsid w:val="008D47CE"/>
    <w:rsid w:val="00902F87"/>
    <w:rsid w:val="0090700F"/>
    <w:rsid w:val="009A579A"/>
    <w:rsid w:val="009C0DD5"/>
    <w:rsid w:val="009C5CB5"/>
    <w:rsid w:val="00A01805"/>
    <w:rsid w:val="00A4414C"/>
    <w:rsid w:val="00A83434"/>
    <w:rsid w:val="00AA577C"/>
    <w:rsid w:val="00AC1B5E"/>
    <w:rsid w:val="00AF38DE"/>
    <w:rsid w:val="00B02430"/>
    <w:rsid w:val="00B563D1"/>
    <w:rsid w:val="00B65083"/>
    <w:rsid w:val="00B83DED"/>
    <w:rsid w:val="00B85142"/>
    <w:rsid w:val="00B87EDF"/>
    <w:rsid w:val="00BA1E47"/>
    <w:rsid w:val="00BA68E0"/>
    <w:rsid w:val="00C11376"/>
    <w:rsid w:val="00C404C1"/>
    <w:rsid w:val="00CA2E01"/>
    <w:rsid w:val="00CE04AB"/>
    <w:rsid w:val="00D36263"/>
    <w:rsid w:val="00D536A6"/>
    <w:rsid w:val="00D63333"/>
    <w:rsid w:val="00D7579C"/>
    <w:rsid w:val="00DD0D57"/>
    <w:rsid w:val="00DD0EB0"/>
    <w:rsid w:val="00E15D7C"/>
    <w:rsid w:val="00E40C94"/>
    <w:rsid w:val="00E57E5A"/>
    <w:rsid w:val="00E720F8"/>
    <w:rsid w:val="00EF7B8C"/>
    <w:rsid w:val="00F377D6"/>
    <w:rsid w:val="00F46B02"/>
    <w:rsid w:val="00F71B28"/>
    <w:rsid w:val="00F90F30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0BF"/>
    <w:pPr>
      <w:jc w:val="both"/>
    </w:pPr>
    <w:rPr>
      <w:color w:val="333333"/>
      <w:sz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774D7B"/>
    <w:pPr>
      <w:keepNext/>
      <w:keepLines/>
      <w:spacing w:before="180" w:after="180" w:line="240" w:lineRule="auto"/>
      <w:ind w:left="4536"/>
      <w:jc w:val="left"/>
      <w:outlineLvl w:val="0"/>
    </w:pPr>
    <w:rPr>
      <w:rFonts w:ascii="Konstanz Black" w:eastAsiaTheme="majorEastAsia" w:hAnsi="Konstanz Black" w:cstheme="majorBidi"/>
      <w:noProof/>
      <w:color w:val="003541" w:themeColor="accent1"/>
      <w:sz w:val="36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6488"/>
    <w:pPr>
      <w:keepNext/>
      <w:keepLines/>
      <w:spacing w:before="120" w:after="60" w:line="240" w:lineRule="auto"/>
      <w:outlineLvl w:val="1"/>
    </w:pPr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74D7B"/>
    <w:rPr>
      <w:rFonts w:ascii="Konstanz Black" w:eastAsiaTheme="majorEastAsia" w:hAnsi="Konstanz Black" w:cstheme="majorBidi"/>
      <w:noProof/>
      <w:color w:val="003541" w:themeColor="accent1"/>
      <w:sz w:val="36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236488"/>
    <w:rPr>
      <w:rFonts w:asciiTheme="majorHAnsi" w:eastAsiaTheme="majorEastAsia" w:hAnsiTheme="majorHAnsi" w:cstheme="majorBidi"/>
      <w:color w:val="003541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qFormat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E04AB"/>
    <w:pPr>
      <w:spacing w:after="0"/>
    </w:pPr>
    <w:rPr>
      <w:color w:val="333333"/>
      <w:sz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ascii="Arial" w:hAnsi="Arial" w:cs="Times New Roman"/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ploi@cdg34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mploi@cdg34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mploi-territorial.fr/metie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CDG">
      <a:majorFont>
        <a:latin typeface="Konstanz Bold"/>
        <a:ea typeface=""/>
        <a:cs typeface=""/>
      </a:majorFont>
      <a:minorFont>
        <a:latin typeface="Konstanz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32</TotalTime>
  <Pages>2</Pages>
  <Words>405</Words>
  <Characters>1921</Characters>
  <Application>Microsoft Office Word</Application>
  <DocSecurity>0</DocSecurity>
  <Lines>73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5</cp:revision>
  <dcterms:created xsi:type="dcterms:W3CDTF">2026-02-16T13:51:00Z</dcterms:created>
  <dcterms:modified xsi:type="dcterms:W3CDTF">2026-02-16T14:34:00Z</dcterms:modified>
</cp:coreProperties>
</file>